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05C73" w14:textId="2A7959A0" w:rsidR="00F722CC" w:rsidRDefault="00DC05A2" w:rsidP="002704B9">
      <w:pPr>
        <w:pStyle w:val="Title"/>
        <w:rPr>
          <w:rFonts w:ascii="Arial" w:hAnsi="Arial" w:cs="Arial"/>
          <w:b/>
          <w:sz w:val="28"/>
          <w:szCs w:val="28"/>
          <w:u w:val="single"/>
        </w:rPr>
      </w:pPr>
      <w:r w:rsidRPr="00057D61">
        <w:rPr>
          <w:rFonts w:ascii="Arial" w:hAnsi="Arial" w:cs="Arial"/>
          <w:b/>
          <w:sz w:val="28"/>
          <w:szCs w:val="28"/>
          <w:u w:val="single"/>
        </w:rPr>
        <w:t>Minutes of th</w:t>
      </w:r>
      <w:r w:rsidR="009C04DA">
        <w:rPr>
          <w:rFonts w:ascii="Arial" w:hAnsi="Arial" w:cs="Arial"/>
          <w:b/>
          <w:sz w:val="28"/>
          <w:szCs w:val="28"/>
          <w:u w:val="single"/>
        </w:rPr>
        <w:t>e</w:t>
      </w:r>
      <w:r w:rsidR="00B574B6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E63208">
        <w:rPr>
          <w:rFonts w:ascii="Arial" w:hAnsi="Arial" w:cs="Arial"/>
          <w:b/>
          <w:sz w:val="28"/>
          <w:szCs w:val="28"/>
          <w:u w:val="single"/>
        </w:rPr>
        <w:t>m</w:t>
      </w:r>
      <w:r w:rsidR="006A1C11">
        <w:rPr>
          <w:rFonts w:ascii="Arial" w:hAnsi="Arial" w:cs="Arial"/>
          <w:b/>
          <w:sz w:val="28"/>
          <w:szCs w:val="28"/>
          <w:u w:val="single"/>
        </w:rPr>
        <w:t xml:space="preserve">eeting of </w:t>
      </w:r>
      <w:r w:rsidR="005D55A6">
        <w:rPr>
          <w:rFonts w:ascii="Arial" w:hAnsi="Arial" w:cs="Arial"/>
          <w:b/>
          <w:sz w:val="28"/>
          <w:szCs w:val="28"/>
          <w:u w:val="single"/>
        </w:rPr>
        <w:t xml:space="preserve">the </w:t>
      </w:r>
      <w:r w:rsidR="00592DB5">
        <w:rPr>
          <w:rFonts w:ascii="Arial" w:hAnsi="Arial" w:cs="Arial"/>
          <w:b/>
          <w:sz w:val="28"/>
          <w:szCs w:val="28"/>
          <w:u w:val="single"/>
        </w:rPr>
        <w:t>P</w:t>
      </w:r>
      <w:r w:rsidR="00D36F24">
        <w:rPr>
          <w:rFonts w:ascii="Arial" w:hAnsi="Arial" w:cs="Arial"/>
          <w:b/>
          <w:sz w:val="28"/>
          <w:szCs w:val="28"/>
          <w:u w:val="single"/>
        </w:rPr>
        <w:t>lanning</w:t>
      </w:r>
      <w:r w:rsidR="00592DB5">
        <w:rPr>
          <w:rFonts w:ascii="Arial" w:hAnsi="Arial" w:cs="Arial"/>
          <w:b/>
          <w:sz w:val="28"/>
          <w:szCs w:val="28"/>
          <w:u w:val="single"/>
        </w:rPr>
        <w:t xml:space="preserve"> Committee</w:t>
      </w:r>
      <w:r w:rsidR="006E7556">
        <w:rPr>
          <w:rFonts w:ascii="Arial" w:hAnsi="Arial" w:cs="Arial"/>
          <w:b/>
          <w:sz w:val="28"/>
          <w:szCs w:val="28"/>
          <w:u w:val="single"/>
        </w:rPr>
        <w:t xml:space="preserve">, </w:t>
      </w:r>
      <w:r w:rsidR="00A86577" w:rsidRPr="00057D61">
        <w:rPr>
          <w:rFonts w:ascii="Arial" w:hAnsi="Arial" w:cs="Arial"/>
          <w:b/>
          <w:sz w:val="28"/>
          <w:szCs w:val="28"/>
          <w:u w:val="single"/>
        </w:rPr>
        <w:t xml:space="preserve">held </w:t>
      </w:r>
      <w:r w:rsidR="004C7253">
        <w:rPr>
          <w:rFonts w:ascii="Arial" w:hAnsi="Arial" w:cs="Arial"/>
          <w:b/>
          <w:sz w:val="28"/>
          <w:szCs w:val="28"/>
          <w:u w:val="single"/>
        </w:rPr>
        <w:t>at Craven College</w:t>
      </w:r>
      <w:r w:rsidR="00F722CC">
        <w:rPr>
          <w:rFonts w:ascii="Arial" w:hAnsi="Arial" w:cs="Arial"/>
          <w:b/>
          <w:sz w:val="28"/>
          <w:szCs w:val="28"/>
          <w:u w:val="single"/>
        </w:rPr>
        <w:t>, Ingleborough building, Gargrave Road, Skipton</w:t>
      </w:r>
      <w:r w:rsidR="00750216">
        <w:rPr>
          <w:rFonts w:ascii="Arial" w:hAnsi="Arial" w:cs="Arial"/>
          <w:b/>
          <w:sz w:val="28"/>
          <w:szCs w:val="28"/>
          <w:u w:val="single"/>
        </w:rPr>
        <w:t xml:space="preserve"> on </w:t>
      </w:r>
    </w:p>
    <w:p w14:paraId="3E7A6977" w14:textId="750C8B2F" w:rsidR="002704B9" w:rsidRDefault="00110861" w:rsidP="002704B9">
      <w:pPr>
        <w:pStyle w:val="Title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Thursday 24</w:t>
      </w:r>
      <w:r w:rsidRPr="00110861">
        <w:rPr>
          <w:rFonts w:ascii="Arial" w:hAnsi="Arial" w:cs="Arial"/>
          <w:b/>
          <w:sz w:val="28"/>
          <w:szCs w:val="28"/>
          <w:u w:val="single"/>
          <w:vertAlign w:val="superscript"/>
        </w:rPr>
        <w:t>th</w:t>
      </w:r>
      <w:r>
        <w:rPr>
          <w:rFonts w:ascii="Arial" w:hAnsi="Arial" w:cs="Arial"/>
          <w:b/>
          <w:sz w:val="28"/>
          <w:szCs w:val="28"/>
          <w:u w:val="single"/>
        </w:rPr>
        <w:t xml:space="preserve"> September</w:t>
      </w:r>
      <w:r w:rsidR="00357F55">
        <w:rPr>
          <w:rFonts w:ascii="Arial" w:hAnsi="Arial" w:cs="Arial"/>
          <w:b/>
          <w:sz w:val="28"/>
          <w:szCs w:val="28"/>
          <w:u w:val="single"/>
        </w:rPr>
        <w:t xml:space="preserve"> 2026</w:t>
      </w:r>
      <w:r w:rsidR="005C73CD">
        <w:rPr>
          <w:rFonts w:ascii="Arial" w:hAnsi="Arial" w:cs="Arial"/>
          <w:b/>
          <w:sz w:val="28"/>
          <w:szCs w:val="28"/>
          <w:u w:val="single"/>
        </w:rPr>
        <w:t xml:space="preserve"> at </w:t>
      </w:r>
      <w:r w:rsidR="00AB3E1C">
        <w:rPr>
          <w:rFonts w:ascii="Arial" w:hAnsi="Arial" w:cs="Arial"/>
          <w:b/>
          <w:sz w:val="28"/>
          <w:szCs w:val="28"/>
          <w:u w:val="single"/>
        </w:rPr>
        <w:t>6.</w:t>
      </w:r>
      <w:r>
        <w:rPr>
          <w:rFonts w:ascii="Arial" w:hAnsi="Arial" w:cs="Arial"/>
          <w:b/>
          <w:sz w:val="28"/>
          <w:szCs w:val="28"/>
          <w:u w:val="single"/>
        </w:rPr>
        <w:t>0</w:t>
      </w:r>
      <w:r w:rsidR="00AB3E1C">
        <w:rPr>
          <w:rFonts w:ascii="Arial" w:hAnsi="Arial" w:cs="Arial"/>
          <w:b/>
          <w:sz w:val="28"/>
          <w:szCs w:val="28"/>
          <w:u w:val="single"/>
        </w:rPr>
        <w:t>0 pm</w:t>
      </w:r>
    </w:p>
    <w:p w14:paraId="330A8191" w14:textId="77777777" w:rsidR="002704B9" w:rsidRPr="00057D61" w:rsidRDefault="002704B9" w:rsidP="00AF5E87">
      <w:pPr>
        <w:pStyle w:val="Title"/>
        <w:rPr>
          <w:rFonts w:ascii="Arial" w:hAnsi="Arial" w:cs="Arial"/>
          <w:b/>
          <w:sz w:val="28"/>
          <w:szCs w:val="28"/>
        </w:rPr>
      </w:pPr>
    </w:p>
    <w:p w14:paraId="607F9425" w14:textId="77777777" w:rsidR="00AF5E87" w:rsidRPr="00057D61" w:rsidRDefault="00A86577" w:rsidP="00AF5E87">
      <w:pPr>
        <w:rPr>
          <w:b/>
          <w:bCs/>
          <w:sz w:val="28"/>
          <w:szCs w:val="28"/>
          <w:u w:val="single"/>
        </w:rPr>
      </w:pPr>
      <w:r w:rsidRPr="00057D61">
        <w:rPr>
          <w:b/>
          <w:bCs/>
          <w:sz w:val="28"/>
          <w:szCs w:val="28"/>
          <w:u w:val="single"/>
        </w:rPr>
        <w:t xml:space="preserve">Those </w:t>
      </w:r>
      <w:r w:rsidR="00F176D7" w:rsidRPr="00057D61">
        <w:rPr>
          <w:b/>
          <w:bCs/>
          <w:sz w:val="28"/>
          <w:szCs w:val="28"/>
          <w:u w:val="single"/>
        </w:rPr>
        <w:t>Present.</w:t>
      </w:r>
    </w:p>
    <w:p w14:paraId="33188697" w14:textId="7A831902" w:rsidR="00B43F11" w:rsidRDefault="00A86577" w:rsidP="001C5D84">
      <w:pPr>
        <w:rPr>
          <w:bCs/>
          <w:sz w:val="28"/>
          <w:szCs w:val="28"/>
        </w:rPr>
      </w:pPr>
      <w:r w:rsidRPr="00057D61">
        <w:rPr>
          <w:bCs/>
          <w:sz w:val="28"/>
          <w:szCs w:val="28"/>
        </w:rPr>
        <w:t>Chairman:</w:t>
      </w:r>
      <w:r w:rsidRPr="00057D61">
        <w:rPr>
          <w:bCs/>
          <w:sz w:val="28"/>
          <w:szCs w:val="28"/>
        </w:rPr>
        <w:tab/>
      </w:r>
      <w:r w:rsidR="00B43F11">
        <w:rPr>
          <w:bCs/>
          <w:sz w:val="28"/>
          <w:szCs w:val="28"/>
        </w:rPr>
        <w:t>Councillor</w:t>
      </w:r>
      <w:r w:rsidR="00486DCF">
        <w:rPr>
          <w:bCs/>
          <w:sz w:val="28"/>
          <w:szCs w:val="28"/>
        </w:rPr>
        <w:t xml:space="preserve"> </w:t>
      </w:r>
      <w:r w:rsidR="00110861">
        <w:rPr>
          <w:bCs/>
          <w:sz w:val="28"/>
          <w:szCs w:val="28"/>
        </w:rPr>
        <w:t>C Nash</w:t>
      </w:r>
    </w:p>
    <w:p w14:paraId="3FB84FAD" w14:textId="3332CA62" w:rsidR="00110861" w:rsidRDefault="00F85314" w:rsidP="0011086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Councillor </w:t>
      </w:r>
      <w:r w:rsidR="00E4437D">
        <w:rPr>
          <w:bCs/>
          <w:sz w:val="28"/>
          <w:szCs w:val="28"/>
        </w:rPr>
        <w:t xml:space="preserve">J Woollacott &amp; Councillor L Morgan  </w:t>
      </w:r>
    </w:p>
    <w:p w14:paraId="50857C41" w14:textId="615973B2" w:rsidR="00233919" w:rsidRDefault="00A86577" w:rsidP="00110861">
      <w:pPr>
        <w:rPr>
          <w:bCs/>
          <w:sz w:val="28"/>
          <w:szCs w:val="28"/>
        </w:rPr>
      </w:pPr>
      <w:r w:rsidRPr="00057D61">
        <w:rPr>
          <w:bCs/>
          <w:sz w:val="28"/>
          <w:szCs w:val="28"/>
        </w:rPr>
        <w:t>Officers:</w:t>
      </w:r>
      <w:r w:rsidR="006A4F13">
        <w:rPr>
          <w:bCs/>
          <w:sz w:val="28"/>
          <w:szCs w:val="28"/>
        </w:rPr>
        <w:t xml:space="preserve"> </w:t>
      </w:r>
    </w:p>
    <w:p w14:paraId="28EFDB1F" w14:textId="7FB1EAF8" w:rsidR="00233919" w:rsidRDefault="00366468" w:rsidP="00FB2970">
      <w:pPr>
        <w:ind w:left="2160" w:hanging="2160"/>
        <w:rPr>
          <w:bCs/>
          <w:sz w:val="28"/>
          <w:szCs w:val="28"/>
        </w:rPr>
      </w:pPr>
      <w:r>
        <w:rPr>
          <w:bCs/>
          <w:sz w:val="28"/>
          <w:szCs w:val="28"/>
        </w:rPr>
        <w:t>Mrs L Close (Chief Officer)</w:t>
      </w:r>
      <w:r w:rsidR="00D963E2">
        <w:rPr>
          <w:bCs/>
          <w:sz w:val="28"/>
          <w:szCs w:val="28"/>
        </w:rPr>
        <w:t xml:space="preserve"> / </w:t>
      </w:r>
      <w:r w:rsidR="006A4F13">
        <w:rPr>
          <w:bCs/>
          <w:sz w:val="28"/>
          <w:szCs w:val="28"/>
        </w:rPr>
        <w:t xml:space="preserve">Mrs J Dean (Deputy Clerk) </w:t>
      </w:r>
    </w:p>
    <w:p w14:paraId="1EF750A5" w14:textId="1C651ECA" w:rsidR="00A2171A" w:rsidRDefault="00A2171A" w:rsidP="00FB2970">
      <w:pPr>
        <w:ind w:left="2160" w:hanging="2160"/>
        <w:rPr>
          <w:bCs/>
          <w:sz w:val="28"/>
          <w:szCs w:val="28"/>
        </w:rPr>
      </w:pPr>
      <w:r>
        <w:rPr>
          <w:bCs/>
          <w:sz w:val="28"/>
          <w:szCs w:val="28"/>
        </w:rPr>
        <w:t>1 member of the public</w:t>
      </w:r>
    </w:p>
    <w:p w14:paraId="087ED5B5" w14:textId="77777777" w:rsidR="00FB2970" w:rsidRDefault="00FB2970" w:rsidP="00FB2970">
      <w:pPr>
        <w:ind w:left="2160" w:hanging="2160"/>
        <w:rPr>
          <w:bCs/>
          <w:sz w:val="28"/>
          <w:szCs w:val="28"/>
        </w:rPr>
      </w:pPr>
    </w:p>
    <w:p w14:paraId="068FF28D" w14:textId="32944D6B" w:rsidR="00DE6202" w:rsidRDefault="00DE6202" w:rsidP="00FB2970">
      <w:pPr>
        <w:ind w:left="2160" w:hanging="2160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2627/00</w:t>
      </w:r>
      <w:r w:rsidR="009D1E9D">
        <w:rPr>
          <w:b/>
          <w:sz w:val="28"/>
          <w:szCs w:val="28"/>
        </w:rPr>
        <w:t xml:space="preserve">1   </w:t>
      </w:r>
      <w:r w:rsidR="009B34FA">
        <w:rPr>
          <w:b/>
          <w:sz w:val="28"/>
          <w:szCs w:val="28"/>
          <w:u w:val="single"/>
        </w:rPr>
        <w:t xml:space="preserve">ITEM 1 </w:t>
      </w:r>
      <w:r w:rsidR="001F1D8C">
        <w:rPr>
          <w:b/>
          <w:sz w:val="28"/>
          <w:szCs w:val="28"/>
          <w:u w:val="single"/>
        </w:rPr>
        <w:t>–</w:t>
      </w:r>
      <w:r w:rsidR="009B34FA">
        <w:rPr>
          <w:b/>
          <w:sz w:val="28"/>
          <w:szCs w:val="28"/>
          <w:u w:val="single"/>
        </w:rPr>
        <w:t xml:space="preserve"> </w:t>
      </w:r>
      <w:r w:rsidR="001F1D8C">
        <w:rPr>
          <w:b/>
          <w:sz w:val="28"/>
          <w:szCs w:val="28"/>
          <w:u w:val="single"/>
        </w:rPr>
        <w:t>Welcome and Chairman's remarks</w:t>
      </w:r>
    </w:p>
    <w:p w14:paraId="4DA335E2" w14:textId="77777777" w:rsidR="002C156C" w:rsidRDefault="00101753" w:rsidP="00FB2970">
      <w:pPr>
        <w:ind w:left="2160" w:hanging="21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Councillor C Nash welcomed everyone to the meeting and thanked them for </w:t>
      </w:r>
    </w:p>
    <w:p w14:paraId="2F1BCFFC" w14:textId="67B2B3A9" w:rsidR="00A2171A" w:rsidRPr="00101753" w:rsidRDefault="00101753" w:rsidP="00FB2970">
      <w:pPr>
        <w:ind w:left="2160" w:hanging="2160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attending</w:t>
      </w:r>
      <w:r w:rsidR="002C156C">
        <w:rPr>
          <w:bCs/>
          <w:sz w:val="28"/>
          <w:szCs w:val="28"/>
        </w:rPr>
        <w:t xml:space="preserve">. She advised they were welcome to sit or stand when speaking. </w:t>
      </w:r>
    </w:p>
    <w:p w14:paraId="0687C7C1" w14:textId="77777777" w:rsidR="00A2171A" w:rsidRDefault="00A2171A" w:rsidP="00FB2970">
      <w:pPr>
        <w:ind w:left="2160" w:hanging="2160"/>
        <w:rPr>
          <w:b/>
          <w:sz w:val="28"/>
          <w:szCs w:val="28"/>
          <w:u w:val="single"/>
        </w:rPr>
      </w:pPr>
    </w:p>
    <w:p w14:paraId="5ED99BC3" w14:textId="7A544A93" w:rsidR="009D1E9D" w:rsidRDefault="001F1D8C" w:rsidP="00706C8D">
      <w:pPr>
        <w:ind w:left="2160" w:hanging="2160"/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2627/00</w:t>
      </w:r>
      <w:r w:rsidR="00A37305">
        <w:rPr>
          <w:b/>
          <w:bCs/>
          <w:sz w:val="28"/>
          <w:szCs w:val="28"/>
          <w:lang w:eastAsia="en-GB"/>
        </w:rPr>
        <w:t xml:space="preserve">2   </w:t>
      </w:r>
      <w:r w:rsidR="009D1E9D">
        <w:rPr>
          <w:b/>
          <w:bCs/>
          <w:sz w:val="28"/>
          <w:szCs w:val="28"/>
          <w:u w:val="single"/>
          <w:lang w:eastAsia="en-GB"/>
        </w:rPr>
        <w:t>ITEM 2 – Apologies for Absence</w:t>
      </w:r>
    </w:p>
    <w:p w14:paraId="6759F593" w14:textId="737DC301" w:rsidR="002C156C" w:rsidRPr="002C156C" w:rsidRDefault="002C156C" w:rsidP="00706C8D">
      <w:pPr>
        <w:ind w:left="2160" w:hanging="2160"/>
        <w:rPr>
          <w:sz w:val="28"/>
          <w:szCs w:val="28"/>
          <w:u w:val="single"/>
          <w:lang w:eastAsia="en-GB"/>
        </w:rPr>
      </w:pPr>
      <w:r>
        <w:rPr>
          <w:sz w:val="28"/>
          <w:szCs w:val="28"/>
          <w:lang w:eastAsia="en-GB"/>
        </w:rPr>
        <w:t xml:space="preserve">Councillor S Bentley was absent. </w:t>
      </w:r>
    </w:p>
    <w:p w14:paraId="1A1F057C" w14:textId="77777777" w:rsidR="00C74A37" w:rsidRDefault="00C74A37" w:rsidP="003E1736">
      <w:pPr>
        <w:ind w:left="1440" w:hanging="1440"/>
        <w:rPr>
          <w:b/>
          <w:bCs/>
          <w:sz w:val="28"/>
          <w:szCs w:val="28"/>
          <w:lang w:eastAsia="en-GB"/>
        </w:rPr>
      </w:pPr>
    </w:p>
    <w:p w14:paraId="22EB341D" w14:textId="5D80436A" w:rsidR="00C74A37" w:rsidRDefault="00C74A37" w:rsidP="003E1736">
      <w:pPr>
        <w:ind w:left="1440" w:hanging="1440"/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2627/003</w:t>
      </w:r>
      <w:r w:rsidR="00A37305">
        <w:rPr>
          <w:b/>
          <w:bCs/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  <w:u w:val="single"/>
          <w:lang w:eastAsia="en-GB"/>
        </w:rPr>
        <w:t xml:space="preserve">ITEM 3 </w:t>
      </w:r>
      <w:r w:rsidR="009118F9">
        <w:rPr>
          <w:b/>
          <w:bCs/>
          <w:sz w:val="28"/>
          <w:szCs w:val="28"/>
          <w:u w:val="single"/>
          <w:lang w:eastAsia="en-GB"/>
        </w:rPr>
        <w:t>–</w:t>
      </w:r>
      <w:r>
        <w:rPr>
          <w:b/>
          <w:bCs/>
          <w:sz w:val="28"/>
          <w:szCs w:val="28"/>
          <w:u w:val="single"/>
          <w:lang w:eastAsia="en-GB"/>
        </w:rPr>
        <w:t xml:space="preserve"> </w:t>
      </w:r>
      <w:r w:rsidR="009118F9">
        <w:rPr>
          <w:b/>
          <w:bCs/>
          <w:sz w:val="28"/>
          <w:szCs w:val="28"/>
          <w:u w:val="single"/>
          <w:lang w:eastAsia="en-GB"/>
        </w:rPr>
        <w:t>Disclosures of Interest</w:t>
      </w:r>
    </w:p>
    <w:p w14:paraId="65AA1C5A" w14:textId="58958EC5" w:rsidR="002C156C" w:rsidRPr="002C156C" w:rsidRDefault="002C156C" w:rsidP="003E1736">
      <w:pPr>
        <w:ind w:left="1440" w:hanging="1440"/>
        <w:rPr>
          <w:sz w:val="28"/>
          <w:szCs w:val="28"/>
          <w:u w:val="single"/>
          <w:lang w:eastAsia="en-GB"/>
        </w:rPr>
      </w:pPr>
      <w:r>
        <w:rPr>
          <w:sz w:val="28"/>
          <w:szCs w:val="28"/>
          <w:lang w:eastAsia="en-GB"/>
        </w:rPr>
        <w:t xml:space="preserve">None. </w:t>
      </w:r>
    </w:p>
    <w:p w14:paraId="759A24B3" w14:textId="77777777" w:rsidR="009118F9" w:rsidRDefault="009118F9" w:rsidP="003E1736">
      <w:pPr>
        <w:ind w:left="1440" w:hanging="1440"/>
        <w:rPr>
          <w:sz w:val="28"/>
          <w:szCs w:val="28"/>
          <w:lang w:eastAsia="en-GB"/>
        </w:rPr>
      </w:pPr>
    </w:p>
    <w:p w14:paraId="5E600C4A" w14:textId="379D4D81" w:rsidR="009118F9" w:rsidRDefault="009118F9" w:rsidP="003E1736">
      <w:pPr>
        <w:ind w:left="1440" w:hanging="1440"/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2627/004</w:t>
      </w:r>
      <w:r>
        <w:rPr>
          <w:b/>
          <w:bCs/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  <w:u w:val="single"/>
          <w:lang w:eastAsia="en-GB"/>
        </w:rPr>
        <w:t>ITEM 4 – Dispensations</w:t>
      </w:r>
    </w:p>
    <w:p w14:paraId="76618A56" w14:textId="769BE15F" w:rsidR="009118F9" w:rsidRDefault="009118F9" w:rsidP="003E1736">
      <w:pPr>
        <w:ind w:left="1440" w:hanging="1440"/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>None requested</w:t>
      </w:r>
      <w:r w:rsidR="00461172">
        <w:rPr>
          <w:sz w:val="28"/>
          <w:szCs w:val="28"/>
          <w:lang w:eastAsia="en-GB"/>
        </w:rPr>
        <w:t>.</w:t>
      </w:r>
    </w:p>
    <w:p w14:paraId="0786109A" w14:textId="77777777" w:rsidR="00D963E2" w:rsidRDefault="00D963E2" w:rsidP="003E1736">
      <w:pPr>
        <w:ind w:left="1440" w:hanging="1440"/>
        <w:rPr>
          <w:sz w:val="28"/>
          <w:szCs w:val="28"/>
          <w:lang w:eastAsia="en-GB"/>
        </w:rPr>
      </w:pPr>
    </w:p>
    <w:p w14:paraId="66911A11" w14:textId="7CF8DA3F" w:rsidR="00461172" w:rsidRDefault="00461172" w:rsidP="003E1736">
      <w:pPr>
        <w:ind w:left="1440" w:hanging="1440"/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2627/005</w:t>
      </w:r>
      <w:r>
        <w:rPr>
          <w:b/>
          <w:bCs/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  <w:u w:val="single"/>
          <w:lang w:eastAsia="en-GB"/>
        </w:rPr>
        <w:t>ITEM 5 – Representations from the public</w:t>
      </w:r>
    </w:p>
    <w:p w14:paraId="5593D475" w14:textId="588D61A2" w:rsidR="002C156C" w:rsidRPr="002C156C" w:rsidRDefault="002C156C" w:rsidP="003E1736">
      <w:pPr>
        <w:ind w:left="1440" w:hanging="1440"/>
        <w:rPr>
          <w:sz w:val="28"/>
          <w:szCs w:val="28"/>
          <w:u w:val="single"/>
          <w:lang w:eastAsia="en-GB"/>
        </w:rPr>
      </w:pPr>
      <w:r>
        <w:rPr>
          <w:sz w:val="28"/>
          <w:szCs w:val="28"/>
          <w:lang w:eastAsia="en-GB"/>
        </w:rPr>
        <w:t>None raised.</w:t>
      </w:r>
    </w:p>
    <w:p w14:paraId="7A3D9F21" w14:textId="77777777" w:rsidR="002D1123" w:rsidRDefault="002D1123" w:rsidP="003E1736">
      <w:pPr>
        <w:ind w:left="1440" w:hanging="1440"/>
        <w:rPr>
          <w:b/>
          <w:bCs/>
          <w:sz w:val="28"/>
          <w:szCs w:val="28"/>
          <w:u w:val="single"/>
          <w:lang w:eastAsia="en-GB"/>
        </w:rPr>
      </w:pPr>
    </w:p>
    <w:p w14:paraId="0F5029E1" w14:textId="63712DDA" w:rsidR="002D1123" w:rsidRDefault="002D1123" w:rsidP="003E1736">
      <w:pPr>
        <w:ind w:left="1440" w:hanging="1440"/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2627/006</w:t>
      </w:r>
      <w:r>
        <w:rPr>
          <w:b/>
          <w:bCs/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  <w:u w:val="single"/>
          <w:lang w:eastAsia="en-GB"/>
        </w:rPr>
        <w:t>ITEM 6 – Traffic Regulation orders</w:t>
      </w:r>
    </w:p>
    <w:p w14:paraId="4415BD8A" w14:textId="1F89AB25" w:rsidR="002C156C" w:rsidRPr="00B533D1" w:rsidRDefault="00B533D1" w:rsidP="003E1736">
      <w:pPr>
        <w:ind w:left="1440" w:hanging="1440"/>
        <w:rPr>
          <w:sz w:val="28"/>
          <w:szCs w:val="28"/>
          <w:u w:val="single"/>
          <w:lang w:eastAsia="en-GB"/>
        </w:rPr>
      </w:pPr>
      <w:r>
        <w:rPr>
          <w:sz w:val="28"/>
          <w:szCs w:val="28"/>
          <w:lang w:eastAsia="en-GB"/>
        </w:rPr>
        <w:t xml:space="preserve">The traffic regulation orders were fully supported. </w:t>
      </w:r>
    </w:p>
    <w:p w14:paraId="75A611A3" w14:textId="77777777" w:rsidR="00A43617" w:rsidRDefault="00A43617" w:rsidP="008D0987">
      <w:pPr>
        <w:rPr>
          <w:b/>
          <w:bCs/>
          <w:sz w:val="28"/>
          <w:szCs w:val="28"/>
          <w:lang w:eastAsia="en-GB"/>
        </w:rPr>
      </w:pPr>
    </w:p>
    <w:p w14:paraId="6DB95BD8" w14:textId="3F8D9398" w:rsidR="002D1123" w:rsidRDefault="003A47B3" w:rsidP="002D1123">
      <w:pPr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2627/007</w:t>
      </w:r>
      <w:r>
        <w:rPr>
          <w:b/>
          <w:bCs/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  <w:u w:val="single"/>
          <w:lang w:eastAsia="en-GB"/>
        </w:rPr>
        <w:t xml:space="preserve">ITEM 7 </w:t>
      </w:r>
      <w:r w:rsidR="008D0987">
        <w:rPr>
          <w:b/>
          <w:bCs/>
          <w:sz w:val="28"/>
          <w:szCs w:val="28"/>
          <w:u w:val="single"/>
          <w:lang w:eastAsia="en-GB"/>
        </w:rPr>
        <w:t>–</w:t>
      </w:r>
      <w:r w:rsidR="002D1123">
        <w:rPr>
          <w:b/>
          <w:bCs/>
          <w:sz w:val="28"/>
          <w:szCs w:val="28"/>
          <w:u w:val="single"/>
          <w:lang w:eastAsia="en-GB"/>
        </w:rPr>
        <w:t xml:space="preserve"> Loca</w:t>
      </w:r>
      <w:r w:rsidR="00A72E27">
        <w:rPr>
          <w:b/>
          <w:bCs/>
          <w:sz w:val="28"/>
          <w:szCs w:val="28"/>
          <w:u w:val="single"/>
          <w:lang w:eastAsia="en-GB"/>
        </w:rPr>
        <w:t>l Transport Plan Consultation</w:t>
      </w:r>
    </w:p>
    <w:p w14:paraId="23323CD6" w14:textId="22F71AE2" w:rsidR="00B533D1" w:rsidRPr="00B533D1" w:rsidRDefault="00B533D1" w:rsidP="002D1123">
      <w:pPr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A briefing document was prepared and presented by Councillor Nash. Proposed by Councillor L Morgan, seconded by Councillor J Woollacott and resolved in favour </w:t>
      </w:r>
      <w:r w:rsidR="008027BF">
        <w:rPr>
          <w:sz w:val="28"/>
          <w:szCs w:val="28"/>
          <w:lang w:eastAsia="en-GB"/>
        </w:rPr>
        <w:t xml:space="preserve">of submitting a response to the consultation prepared by Councillor Nash. </w:t>
      </w:r>
    </w:p>
    <w:p w14:paraId="53B3EBDB" w14:textId="77777777" w:rsidR="002D1123" w:rsidRDefault="002D1123" w:rsidP="002D1123">
      <w:pPr>
        <w:rPr>
          <w:b/>
          <w:bCs/>
          <w:sz w:val="28"/>
          <w:szCs w:val="28"/>
          <w:u w:val="single"/>
          <w:lang w:eastAsia="en-GB"/>
        </w:rPr>
      </w:pPr>
    </w:p>
    <w:p w14:paraId="74980809" w14:textId="55C151CA" w:rsidR="009113DE" w:rsidRDefault="001273B2" w:rsidP="00A72E27">
      <w:pPr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2627/008</w:t>
      </w:r>
      <w:r>
        <w:rPr>
          <w:b/>
          <w:bCs/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  <w:u w:val="single"/>
          <w:lang w:eastAsia="en-GB"/>
        </w:rPr>
        <w:t xml:space="preserve">ITEM 8 </w:t>
      </w:r>
      <w:r w:rsidR="009B6CA9">
        <w:rPr>
          <w:b/>
          <w:bCs/>
          <w:sz w:val="28"/>
          <w:szCs w:val="28"/>
          <w:u w:val="single"/>
          <w:lang w:eastAsia="en-GB"/>
        </w:rPr>
        <w:t>–</w:t>
      </w:r>
      <w:r w:rsidR="00A72E27">
        <w:rPr>
          <w:b/>
          <w:bCs/>
          <w:sz w:val="28"/>
          <w:szCs w:val="28"/>
          <w:u w:val="single"/>
          <w:lang w:eastAsia="en-GB"/>
        </w:rPr>
        <w:t xml:space="preserve"> 580 Bus Service between Skipton and Settle</w:t>
      </w:r>
    </w:p>
    <w:p w14:paraId="3C616CDC" w14:textId="247A9AFB" w:rsidR="00C001E2" w:rsidRDefault="008027BF" w:rsidP="00A72E27">
      <w:pPr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Proposed by Councillor L Morgan, seconded by Councillor J Woollacott and resolved in favour </w:t>
      </w:r>
      <w:r w:rsidR="000E7A0C">
        <w:rPr>
          <w:sz w:val="28"/>
          <w:szCs w:val="28"/>
          <w:lang w:eastAsia="en-GB"/>
        </w:rPr>
        <w:t>of writing</w:t>
      </w:r>
      <w:r w:rsidR="0004448F">
        <w:rPr>
          <w:sz w:val="28"/>
          <w:szCs w:val="28"/>
          <w:lang w:eastAsia="en-GB"/>
        </w:rPr>
        <w:t xml:space="preserve"> a letter of support for the restoration of the 580 </w:t>
      </w:r>
      <w:proofErr w:type="gramStart"/>
      <w:r w:rsidR="0004448F">
        <w:rPr>
          <w:sz w:val="28"/>
          <w:szCs w:val="28"/>
          <w:lang w:eastAsia="en-GB"/>
        </w:rPr>
        <w:t>bus</w:t>
      </w:r>
      <w:proofErr w:type="gramEnd"/>
      <w:r w:rsidR="0004448F">
        <w:rPr>
          <w:sz w:val="28"/>
          <w:szCs w:val="28"/>
          <w:lang w:eastAsia="en-GB"/>
        </w:rPr>
        <w:t xml:space="preserve"> </w:t>
      </w:r>
    </w:p>
    <w:p w14:paraId="608FAE9B" w14:textId="009A140F" w:rsidR="00A72E27" w:rsidRDefault="0004448F" w:rsidP="00A72E27">
      <w:pPr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service from Skipton to Settle. </w:t>
      </w:r>
    </w:p>
    <w:p w14:paraId="79682EBC" w14:textId="77777777" w:rsidR="008027BF" w:rsidRDefault="008027BF" w:rsidP="00A72E27">
      <w:pPr>
        <w:rPr>
          <w:sz w:val="28"/>
          <w:szCs w:val="28"/>
          <w:lang w:eastAsia="en-GB"/>
        </w:rPr>
      </w:pPr>
    </w:p>
    <w:p w14:paraId="4C64E8F4" w14:textId="77777777" w:rsidR="00C001E2" w:rsidRDefault="00C001E2" w:rsidP="00A72E27">
      <w:pPr>
        <w:rPr>
          <w:sz w:val="28"/>
          <w:szCs w:val="28"/>
          <w:lang w:eastAsia="en-GB"/>
        </w:rPr>
      </w:pPr>
    </w:p>
    <w:p w14:paraId="664233FB" w14:textId="77777777" w:rsidR="00C001E2" w:rsidRDefault="00C001E2" w:rsidP="00A72E27">
      <w:pPr>
        <w:rPr>
          <w:sz w:val="28"/>
          <w:szCs w:val="28"/>
          <w:lang w:eastAsia="en-GB"/>
        </w:rPr>
      </w:pPr>
    </w:p>
    <w:p w14:paraId="7050E57D" w14:textId="77777777" w:rsidR="00A72E27" w:rsidRDefault="009113DE" w:rsidP="008D0987">
      <w:pPr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lastRenderedPageBreak/>
        <w:t>2627/009</w:t>
      </w:r>
      <w:r>
        <w:rPr>
          <w:b/>
          <w:bCs/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  <w:u w:val="single"/>
          <w:lang w:eastAsia="en-GB"/>
        </w:rPr>
        <w:t xml:space="preserve">ITEM 9 </w:t>
      </w:r>
      <w:r w:rsidR="007C07D5">
        <w:rPr>
          <w:b/>
          <w:bCs/>
          <w:sz w:val="28"/>
          <w:szCs w:val="28"/>
          <w:u w:val="single"/>
          <w:lang w:eastAsia="en-GB"/>
        </w:rPr>
        <w:t>–</w:t>
      </w:r>
      <w:r w:rsidR="00A72E27">
        <w:rPr>
          <w:b/>
          <w:bCs/>
          <w:sz w:val="28"/>
          <w:szCs w:val="28"/>
          <w:u w:val="single"/>
          <w:lang w:eastAsia="en-GB"/>
        </w:rPr>
        <w:t xml:space="preserve"> Planning Applications</w:t>
      </w:r>
    </w:p>
    <w:p w14:paraId="5627A231" w14:textId="3E1A79F9" w:rsidR="00C001E2" w:rsidRDefault="00526534" w:rsidP="008D0987">
      <w:pPr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Application number, </w:t>
      </w:r>
      <w:r w:rsidR="00B478FB">
        <w:rPr>
          <w:sz w:val="28"/>
          <w:szCs w:val="28"/>
          <w:lang w:eastAsia="en-GB"/>
        </w:rPr>
        <w:t>26/04487/TPO – No objections</w:t>
      </w:r>
    </w:p>
    <w:p w14:paraId="0238A8F8" w14:textId="4E9D6130" w:rsidR="00B478FB" w:rsidRDefault="00B478FB" w:rsidP="008D0987">
      <w:pPr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Application number, 26/04559/FUL – Fully </w:t>
      </w:r>
      <w:r w:rsidR="00BA5909">
        <w:rPr>
          <w:sz w:val="28"/>
          <w:szCs w:val="28"/>
          <w:lang w:eastAsia="en-GB"/>
        </w:rPr>
        <w:t>supported</w:t>
      </w:r>
    </w:p>
    <w:p w14:paraId="6246ED1D" w14:textId="6437320A" w:rsidR="00B478FB" w:rsidRPr="00526534" w:rsidRDefault="00B478FB" w:rsidP="008D0987">
      <w:pPr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Application number, </w:t>
      </w:r>
      <w:r w:rsidR="00BA5909">
        <w:rPr>
          <w:sz w:val="28"/>
          <w:szCs w:val="28"/>
          <w:lang w:eastAsia="en-GB"/>
        </w:rPr>
        <w:t xml:space="preserve">26/05118/LB – No objection </w:t>
      </w:r>
    </w:p>
    <w:p w14:paraId="6C9250EB" w14:textId="77777777" w:rsidR="00A72E27" w:rsidRDefault="00A72E27" w:rsidP="008D0987">
      <w:pPr>
        <w:rPr>
          <w:b/>
          <w:bCs/>
          <w:sz w:val="28"/>
          <w:szCs w:val="28"/>
          <w:u w:val="single"/>
          <w:lang w:eastAsia="en-GB"/>
        </w:rPr>
      </w:pPr>
    </w:p>
    <w:p w14:paraId="092B9991" w14:textId="77777777" w:rsidR="00470025" w:rsidRDefault="00A72E27" w:rsidP="008D0987">
      <w:pPr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</w:t>
      </w:r>
      <w:r w:rsidR="00470025">
        <w:rPr>
          <w:b/>
          <w:bCs/>
          <w:sz w:val="28"/>
          <w:szCs w:val="28"/>
          <w:lang w:eastAsia="en-GB"/>
        </w:rPr>
        <w:t>010</w:t>
      </w:r>
      <w:r w:rsidR="00470025">
        <w:rPr>
          <w:b/>
          <w:bCs/>
          <w:sz w:val="28"/>
          <w:szCs w:val="28"/>
          <w:lang w:eastAsia="en-GB"/>
        </w:rPr>
        <w:tab/>
      </w:r>
      <w:r w:rsidR="00470025">
        <w:rPr>
          <w:b/>
          <w:bCs/>
          <w:sz w:val="28"/>
          <w:szCs w:val="28"/>
          <w:u w:val="single"/>
          <w:lang w:eastAsia="en-GB"/>
        </w:rPr>
        <w:t>ITEM 10 – Call for sites</w:t>
      </w:r>
    </w:p>
    <w:p w14:paraId="24A569DA" w14:textId="3E740873" w:rsidR="00BA5909" w:rsidRPr="00F3206D" w:rsidRDefault="00F3206D" w:rsidP="008D0987">
      <w:pPr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>The map of 36 sites was discussed</w:t>
      </w:r>
      <w:r w:rsidR="00F75662">
        <w:rPr>
          <w:sz w:val="28"/>
          <w:szCs w:val="28"/>
          <w:lang w:eastAsia="en-GB"/>
        </w:rPr>
        <w:t>,</w:t>
      </w:r>
      <w:r>
        <w:rPr>
          <w:sz w:val="28"/>
          <w:szCs w:val="28"/>
          <w:lang w:eastAsia="en-GB"/>
        </w:rPr>
        <w:t xml:space="preserve"> and </w:t>
      </w:r>
      <w:r w:rsidR="00F75662">
        <w:rPr>
          <w:sz w:val="28"/>
          <w:szCs w:val="28"/>
          <w:lang w:eastAsia="en-GB"/>
        </w:rPr>
        <w:t xml:space="preserve">it was noted that the scope consultation will begin in October. </w:t>
      </w:r>
    </w:p>
    <w:p w14:paraId="1AC89B7C" w14:textId="77777777" w:rsidR="00470025" w:rsidRDefault="00470025" w:rsidP="008D0987">
      <w:pPr>
        <w:rPr>
          <w:b/>
          <w:bCs/>
          <w:sz w:val="28"/>
          <w:szCs w:val="28"/>
          <w:u w:val="single"/>
          <w:lang w:eastAsia="en-GB"/>
        </w:rPr>
      </w:pPr>
    </w:p>
    <w:p w14:paraId="0D976DE0" w14:textId="3FCE5CE7" w:rsidR="00522754" w:rsidRDefault="00470025" w:rsidP="008D0987">
      <w:pPr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2627/011</w:t>
      </w:r>
      <w:r>
        <w:rPr>
          <w:b/>
          <w:bCs/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  <w:u w:val="single"/>
          <w:lang w:eastAsia="en-GB"/>
        </w:rPr>
        <w:t>ITEM 11 - Planning</w:t>
      </w:r>
      <w:r w:rsidR="00A72E27">
        <w:rPr>
          <w:b/>
          <w:bCs/>
          <w:sz w:val="28"/>
          <w:szCs w:val="28"/>
          <w:u w:val="single"/>
          <w:lang w:eastAsia="en-GB"/>
        </w:rPr>
        <w:t xml:space="preserve"> </w:t>
      </w:r>
    </w:p>
    <w:p w14:paraId="596B8426" w14:textId="2D973991" w:rsidR="00F75662" w:rsidRPr="000E7A0C" w:rsidRDefault="000E7A0C" w:rsidP="008D0987">
      <w:pPr>
        <w:rPr>
          <w:sz w:val="28"/>
          <w:szCs w:val="28"/>
          <w:lang w:eastAsia="en-GB"/>
        </w:rPr>
      </w:pPr>
      <w:r w:rsidRPr="000E7A0C">
        <w:rPr>
          <w:sz w:val="28"/>
          <w:szCs w:val="28"/>
          <w:lang w:eastAsia="en-GB"/>
        </w:rPr>
        <w:t xml:space="preserve">The planning policy framework was received and noted. </w:t>
      </w:r>
    </w:p>
    <w:p w14:paraId="1067480C" w14:textId="77777777" w:rsidR="00A72E27" w:rsidRDefault="00A72E27" w:rsidP="008D0987">
      <w:pPr>
        <w:rPr>
          <w:sz w:val="28"/>
          <w:szCs w:val="28"/>
          <w:lang w:eastAsia="en-GB"/>
        </w:rPr>
      </w:pPr>
    </w:p>
    <w:p w14:paraId="67FA9D20" w14:textId="1BC2BDA7" w:rsidR="00B70082" w:rsidRDefault="00081637" w:rsidP="008D0987">
      <w:pPr>
        <w:rPr>
          <w:b/>
          <w:bCs/>
          <w:sz w:val="28"/>
          <w:szCs w:val="28"/>
          <w:u w:val="single"/>
          <w:lang w:eastAsia="en-GB"/>
        </w:rPr>
      </w:pPr>
      <w:r>
        <w:rPr>
          <w:b/>
          <w:bCs/>
          <w:sz w:val="28"/>
          <w:szCs w:val="28"/>
          <w:lang w:eastAsia="en-GB"/>
        </w:rPr>
        <w:t>2627/01</w:t>
      </w:r>
      <w:r w:rsidR="00A2171A">
        <w:rPr>
          <w:b/>
          <w:bCs/>
          <w:sz w:val="28"/>
          <w:szCs w:val="28"/>
          <w:lang w:eastAsia="en-GB"/>
        </w:rPr>
        <w:t>2</w:t>
      </w:r>
      <w:r>
        <w:rPr>
          <w:b/>
          <w:bCs/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  <w:u w:val="single"/>
          <w:lang w:eastAsia="en-GB"/>
        </w:rPr>
        <w:t>ITEM 1</w:t>
      </w:r>
      <w:r w:rsidR="00A2171A">
        <w:rPr>
          <w:b/>
          <w:bCs/>
          <w:sz w:val="28"/>
          <w:szCs w:val="28"/>
          <w:u w:val="single"/>
          <w:lang w:eastAsia="en-GB"/>
        </w:rPr>
        <w:t>2</w:t>
      </w:r>
      <w:r>
        <w:rPr>
          <w:b/>
          <w:bCs/>
          <w:sz w:val="28"/>
          <w:szCs w:val="28"/>
          <w:u w:val="single"/>
          <w:lang w:eastAsia="en-GB"/>
        </w:rPr>
        <w:t xml:space="preserve"> – Notification of business for a future agenda</w:t>
      </w:r>
    </w:p>
    <w:p w14:paraId="46F9BE17" w14:textId="77777777" w:rsidR="006E7556" w:rsidRDefault="006E7556" w:rsidP="006E7556">
      <w:pPr>
        <w:jc w:val="center"/>
        <w:rPr>
          <w:i/>
          <w:iCs/>
          <w:sz w:val="28"/>
          <w:szCs w:val="28"/>
          <w:lang w:eastAsia="en-GB"/>
        </w:rPr>
      </w:pPr>
    </w:p>
    <w:p w14:paraId="364874FF" w14:textId="58F2E18E" w:rsidR="006E7556" w:rsidRDefault="006E7556" w:rsidP="006E7556">
      <w:pPr>
        <w:jc w:val="center"/>
        <w:rPr>
          <w:i/>
          <w:iCs/>
          <w:sz w:val="28"/>
          <w:szCs w:val="28"/>
          <w:lang w:eastAsia="en-GB"/>
        </w:rPr>
      </w:pPr>
      <w:r>
        <w:rPr>
          <w:i/>
          <w:iCs/>
          <w:sz w:val="28"/>
          <w:szCs w:val="28"/>
          <w:lang w:eastAsia="en-GB"/>
        </w:rPr>
        <w:t>The next meeting of the Policy Committee is on 24</w:t>
      </w:r>
      <w:r w:rsidRPr="006E7556">
        <w:rPr>
          <w:i/>
          <w:iCs/>
          <w:sz w:val="28"/>
          <w:szCs w:val="28"/>
          <w:vertAlign w:val="superscript"/>
          <w:lang w:eastAsia="en-GB"/>
        </w:rPr>
        <w:t>th</w:t>
      </w:r>
      <w:r>
        <w:rPr>
          <w:i/>
          <w:iCs/>
          <w:sz w:val="28"/>
          <w:szCs w:val="28"/>
          <w:lang w:eastAsia="en-GB"/>
        </w:rPr>
        <w:t xml:space="preserve"> September 2026.</w:t>
      </w:r>
    </w:p>
    <w:p w14:paraId="0C48EEDE" w14:textId="2DCE172D" w:rsidR="000E7A0C" w:rsidRPr="00CF49E2" w:rsidRDefault="000E7A0C" w:rsidP="006E7556">
      <w:pPr>
        <w:jc w:val="center"/>
        <w:rPr>
          <w:i/>
          <w:iCs/>
          <w:sz w:val="28"/>
          <w:szCs w:val="28"/>
          <w:lang w:eastAsia="en-GB"/>
        </w:rPr>
      </w:pPr>
      <w:r>
        <w:rPr>
          <w:i/>
          <w:iCs/>
          <w:sz w:val="28"/>
          <w:szCs w:val="28"/>
          <w:lang w:eastAsia="en-GB"/>
        </w:rPr>
        <w:t xml:space="preserve">With no further business transacted, the meeting closed at 18.27pm. </w:t>
      </w:r>
    </w:p>
    <w:p w14:paraId="2617B2EC" w14:textId="77777777" w:rsidR="0096781A" w:rsidRPr="007A7FA6" w:rsidRDefault="0096781A" w:rsidP="006E7556">
      <w:pPr>
        <w:jc w:val="center"/>
        <w:rPr>
          <w:sz w:val="28"/>
          <w:szCs w:val="28"/>
          <w:lang w:eastAsia="en-GB"/>
        </w:rPr>
      </w:pPr>
    </w:p>
    <w:p w14:paraId="07A512A8" w14:textId="77777777" w:rsidR="008D0987" w:rsidRPr="003A47B3" w:rsidRDefault="008D0987" w:rsidP="006E7556">
      <w:pPr>
        <w:jc w:val="center"/>
        <w:rPr>
          <w:b/>
          <w:bCs/>
          <w:sz w:val="28"/>
          <w:szCs w:val="28"/>
          <w:u w:val="single"/>
          <w:lang w:eastAsia="en-GB"/>
        </w:rPr>
      </w:pPr>
    </w:p>
    <w:p w14:paraId="6B49D9C8" w14:textId="77777777" w:rsidR="002C386D" w:rsidRDefault="002C386D" w:rsidP="006E7556">
      <w:pPr>
        <w:jc w:val="center"/>
        <w:rPr>
          <w:sz w:val="28"/>
          <w:szCs w:val="28"/>
          <w:lang w:eastAsia="en-GB"/>
        </w:rPr>
      </w:pPr>
    </w:p>
    <w:p w14:paraId="4B3C3AD8" w14:textId="77777777" w:rsidR="0009566B" w:rsidRPr="0009566B" w:rsidRDefault="0009566B" w:rsidP="008D0987">
      <w:pPr>
        <w:rPr>
          <w:sz w:val="28"/>
          <w:szCs w:val="28"/>
          <w:lang w:eastAsia="en-GB"/>
        </w:rPr>
      </w:pPr>
    </w:p>
    <w:p w14:paraId="1404C75B" w14:textId="77777777" w:rsidR="00C74A37" w:rsidRDefault="00C74A37" w:rsidP="008D0987">
      <w:pPr>
        <w:ind w:hanging="1440"/>
        <w:rPr>
          <w:b/>
          <w:bCs/>
          <w:sz w:val="28"/>
          <w:szCs w:val="28"/>
          <w:lang w:eastAsia="en-GB"/>
        </w:rPr>
      </w:pPr>
    </w:p>
    <w:p w14:paraId="7AC76953" w14:textId="76ABA2CC" w:rsidR="004B0934" w:rsidRDefault="004B0934" w:rsidP="008D0987">
      <w:pPr>
        <w:ind w:hanging="1440"/>
        <w:jc w:val="center"/>
        <w:rPr>
          <w:sz w:val="28"/>
          <w:szCs w:val="28"/>
          <w:lang w:eastAsia="en-GB"/>
        </w:rPr>
      </w:pPr>
    </w:p>
    <w:sectPr w:rsidR="004B0934" w:rsidSect="00D963E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720" w:right="720" w:bottom="720" w:left="720" w:header="567" w:footer="2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8054C" w14:textId="77777777" w:rsidR="00B8234A" w:rsidRDefault="00B8234A">
      <w:r>
        <w:separator/>
      </w:r>
    </w:p>
  </w:endnote>
  <w:endnote w:type="continuationSeparator" w:id="0">
    <w:p w14:paraId="4873FD1D" w14:textId="77777777" w:rsidR="00B8234A" w:rsidRDefault="00B8234A">
      <w:r>
        <w:continuationSeparator/>
      </w:r>
    </w:p>
  </w:endnote>
  <w:endnote w:type="continuationNotice" w:id="1">
    <w:p w14:paraId="440BB5C8" w14:textId="77777777" w:rsidR="00B8234A" w:rsidRDefault="00B823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CA09" w14:textId="77777777" w:rsidR="00F81B5E" w:rsidRDefault="00F81B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6A11C" w14:textId="77777777" w:rsidR="00F81B5E" w:rsidRDefault="00F81B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79007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48AA20F" w14:textId="05D88695" w:rsidR="00F702B9" w:rsidRDefault="00F702B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1C5D619" w14:textId="77777777" w:rsidR="002F6E12" w:rsidRPr="0031643C" w:rsidRDefault="002F6E12" w:rsidP="00A206C5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F33EF" w14:textId="77777777" w:rsidR="00B8234A" w:rsidRDefault="00B8234A">
      <w:r>
        <w:separator/>
      </w:r>
    </w:p>
  </w:footnote>
  <w:footnote w:type="continuationSeparator" w:id="0">
    <w:p w14:paraId="3CDDE064" w14:textId="77777777" w:rsidR="00B8234A" w:rsidRDefault="00B8234A">
      <w:r>
        <w:continuationSeparator/>
      </w:r>
    </w:p>
  </w:footnote>
  <w:footnote w:type="continuationNotice" w:id="1">
    <w:p w14:paraId="4F943544" w14:textId="77777777" w:rsidR="00B8234A" w:rsidRDefault="00B823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37F66" w14:textId="0EDEB11C" w:rsidR="00F81B5E" w:rsidRDefault="00F81B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9D9BD" w14:textId="103D3D97" w:rsidR="00F81B5E" w:rsidRDefault="00F81B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8B1B5" w14:textId="45474BCF" w:rsidR="002F6E12" w:rsidRPr="00E0354B" w:rsidRDefault="00366468" w:rsidP="007F524B">
    <w:pPr>
      <w:pStyle w:val="Header"/>
      <w:ind w:right="-687"/>
      <w:jc w:val="center"/>
      <w:rPr>
        <w:sz w:val="56"/>
        <w:szCs w:val="56"/>
      </w:rPr>
    </w:pPr>
    <w:r>
      <w:rPr>
        <w:noProof/>
        <w:sz w:val="56"/>
        <w:szCs w:val="56"/>
      </w:rPr>
      <w:drawing>
        <wp:inline distT="0" distB="0" distL="0" distR="0" wp14:anchorId="02E1DB14" wp14:editId="0918679A">
          <wp:extent cx="2750820" cy="1143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082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E38FB"/>
    <w:multiLevelType w:val="hybridMultilevel"/>
    <w:tmpl w:val="549A28F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3C12409"/>
    <w:multiLevelType w:val="hybridMultilevel"/>
    <w:tmpl w:val="5D3E8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90BFB"/>
    <w:multiLevelType w:val="multilevel"/>
    <w:tmpl w:val="9D2C5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761376"/>
    <w:multiLevelType w:val="hybridMultilevel"/>
    <w:tmpl w:val="DA50E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D20E5"/>
    <w:multiLevelType w:val="hybridMultilevel"/>
    <w:tmpl w:val="50E24090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50E40726"/>
    <w:multiLevelType w:val="hybridMultilevel"/>
    <w:tmpl w:val="83F6EC90"/>
    <w:lvl w:ilvl="0" w:tplc="EAF080B8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02D00"/>
    <w:multiLevelType w:val="hybridMultilevel"/>
    <w:tmpl w:val="CC22C7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012AA"/>
    <w:multiLevelType w:val="hybridMultilevel"/>
    <w:tmpl w:val="7FDA549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4ED11E9"/>
    <w:multiLevelType w:val="hybridMultilevel"/>
    <w:tmpl w:val="B0589666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6ADE0B43"/>
    <w:multiLevelType w:val="multilevel"/>
    <w:tmpl w:val="8870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9E2387"/>
    <w:multiLevelType w:val="multilevel"/>
    <w:tmpl w:val="B874BAA8"/>
    <w:lvl w:ilvl="0">
      <w:start w:val="1"/>
      <w:numFmt w:val="bullet"/>
      <w:lvlText w:val=""/>
      <w:lvlJc w:val="left"/>
      <w:rPr>
        <w:rFonts w:ascii="Symbol" w:hAnsi="Symbol" w:hint="default"/>
        <w:b/>
        <w:i w:val="0"/>
        <w:sz w:val="22"/>
        <w:szCs w:val="22"/>
      </w:rPr>
    </w:lvl>
    <w:lvl w:ilvl="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  <w:b/>
        <w:i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  <w:b/>
        <w:i w:val="0"/>
      </w:rPr>
    </w:lvl>
  </w:abstractNum>
  <w:abstractNum w:abstractNumId="11" w15:restartNumberingAfterBreak="0">
    <w:nsid w:val="7BEC4E5E"/>
    <w:multiLevelType w:val="hybridMultilevel"/>
    <w:tmpl w:val="C6CE5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4B5CF4"/>
    <w:multiLevelType w:val="hybridMultilevel"/>
    <w:tmpl w:val="9C748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648136">
    <w:abstractNumId w:val="6"/>
  </w:num>
  <w:num w:numId="2" w16cid:durableId="1865819935">
    <w:abstractNumId w:val="12"/>
  </w:num>
  <w:num w:numId="3" w16cid:durableId="44255137">
    <w:abstractNumId w:val="4"/>
  </w:num>
  <w:num w:numId="4" w16cid:durableId="723263007">
    <w:abstractNumId w:val="3"/>
  </w:num>
  <w:num w:numId="5" w16cid:durableId="1247416782">
    <w:abstractNumId w:val="5"/>
  </w:num>
  <w:num w:numId="6" w16cid:durableId="1053046096">
    <w:abstractNumId w:val="8"/>
  </w:num>
  <w:num w:numId="7" w16cid:durableId="49887753">
    <w:abstractNumId w:val="10"/>
  </w:num>
  <w:num w:numId="8" w16cid:durableId="459030373">
    <w:abstractNumId w:val="7"/>
  </w:num>
  <w:num w:numId="9" w16cid:durableId="1405562713">
    <w:abstractNumId w:val="0"/>
  </w:num>
  <w:num w:numId="10" w16cid:durableId="1589732042">
    <w:abstractNumId w:val="1"/>
  </w:num>
  <w:num w:numId="11" w16cid:durableId="8669911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24365518">
    <w:abstractNumId w:val="9"/>
  </w:num>
  <w:num w:numId="13" w16cid:durableId="12590185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A0"/>
    <w:rsid w:val="00001665"/>
    <w:rsid w:val="000022CF"/>
    <w:rsid w:val="000037EB"/>
    <w:rsid w:val="00003A83"/>
    <w:rsid w:val="00004262"/>
    <w:rsid w:val="00005FF6"/>
    <w:rsid w:val="00006E09"/>
    <w:rsid w:val="00007A93"/>
    <w:rsid w:val="000101F1"/>
    <w:rsid w:val="000114CD"/>
    <w:rsid w:val="00011F40"/>
    <w:rsid w:val="00012DE8"/>
    <w:rsid w:val="0001353D"/>
    <w:rsid w:val="00015928"/>
    <w:rsid w:val="00016C99"/>
    <w:rsid w:val="00021B06"/>
    <w:rsid w:val="00023122"/>
    <w:rsid w:val="00023904"/>
    <w:rsid w:val="00024237"/>
    <w:rsid w:val="00024C70"/>
    <w:rsid w:val="000250BF"/>
    <w:rsid w:val="0002513B"/>
    <w:rsid w:val="000252C3"/>
    <w:rsid w:val="000262C7"/>
    <w:rsid w:val="00026808"/>
    <w:rsid w:val="00026EAB"/>
    <w:rsid w:val="00030563"/>
    <w:rsid w:val="0003085B"/>
    <w:rsid w:val="00031CE2"/>
    <w:rsid w:val="00031F95"/>
    <w:rsid w:val="00032B83"/>
    <w:rsid w:val="00034B87"/>
    <w:rsid w:val="00041409"/>
    <w:rsid w:val="000422DD"/>
    <w:rsid w:val="00042454"/>
    <w:rsid w:val="00043429"/>
    <w:rsid w:val="0004448F"/>
    <w:rsid w:val="00044771"/>
    <w:rsid w:val="00045752"/>
    <w:rsid w:val="000457E3"/>
    <w:rsid w:val="00046346"/>
    <w:rsid w:val="0005057A"/>
    <w:rsid w:val="00050631"/>
    <w:rsid w:val="00052DE7"/>
    <w:rsid w:val="00054A2E"/>
    <w:rsid w:val="000551B0"/>
    <w:rsid w:val="00057D61"/>
    <w:rsid w:val="00060B24"/>
    <w:rsid w:val="00062753"/>
    <w:rsid w:val="000628C8"/>
    <w:rsid w:val="0006464A"/>
    <w:rsid w:val="000654FB"/>
    <w:rsid w:val="00066FE1"/>
    <w:rsid w:val="0006713A"/>
    <w:rsid w:val="000672D7"/>
    <w:rsid w:val="0007020C"/>
    <w:rsid w:val="000722E9"/>
    <w:rsid w:val="00073FDF"/>
    <w:rsid w:val="00074A13"/>
    <w:rsid w:val="00074D49"/>
    <w:rsid w:val="000765E3"/>
    <w:rsid w:val="00077439"/>
    <w:rsid w:val="00081637"/>
    <w:rsid w:val="0008207F"/>
    <w:rsid w:val="00083FF0"/>
    <w:rsid w:val="0008414B"/>
    <w:rsid w:val="00087326"/>
    <w:rsid w:val="0009566B"/>
    <w:rsid w:val="00097963"/>
    <w:rsid w:val="000A08B0"/>
    <w:rsid w:val="000A1198"/>
    <w:rsid w:val="000A5F7F"/>
    <w:rsid w:val="000B07A1"/>
    <w:rsid w:val="000B10D2"/>
    <w:rsid w:val="000B2042"/>
    <w:rsid w:val="000B213C"/>
    <w:rsid w:val="000B486D"/>
    <w:rsid w:val="000B5C6C"/>
    <w:rsid w:val="000B636B"/>
    <w:rsid w:val="000B66F5"/>
    <w:rsid w:val="000B673C"/>
    <w:rsid w:val="000B6747"/>
    <w:rsid w:val="000B78F5"/>
    <w:rsid w:val="000B7A5E"/>
    <w:rsid w:val="000C28DE"/>
    <w:rsid w:val="000C3F1F"/>
    <w:rsid w:val="000C4364"/>
    <w:rsid w:val="000C5911"/>
    <w:rsid w:val="000C6DFF"/>
    <w:rsid w:val="000C76B4"/>
    <w:rsid w:val="000D19E1"/>
    <w:rsid w:val="000D1EA6"/>
    <w:rsid w:val="000D3592"/>
    <w:rsid w:val="000D44B1"/>
    <w:rsid w:val="000D57E8"/>
    <w:rsid w:val="000D59EC"/>
    <w:rsid w:val="000D6F94"/>
    <w:rsid w:val="000E0672"/>
    <w:rsid w:val="000E2233"/>
    <w:rsid w:val="000E22F8"/>
    <w:rsid w:val="000E5F96"/>
    <w:rsid w:val="000E7283"/>
    <w:rsid w:val="000E7853"/>
    <w:rsid w:val="000E7A0C"/>
    <w:rsid w:val="000F191C"/>
    <w:rsid w:val="000F4705"/>
    <w:rsid w:val="000F48B7"/>
    <w:rsid w:val="000F4B2D"/>
    <w:rsid w:val="000F5CA8"/>
    <w:rsid w:val="000F65AF"/>
    <w:rsid w:val="00101753"/>
    <w:rsid w:val="001029CF"/>
    <w:rsid w:val="0010383D"/>
    <w:rsid w:val="00103866"/>
    <w:rsid w:val="00103D26"/>
    <w:rsid w:val="00104367"/>
    <w:rsid w:val="00104510"/>
    <w:rsid w:val="0010470E"/>
    <w:rsid w:val="00104AA7"/>
    <w:rsid w:val="0010639C"/>
    <w:rsid w:val="001069B9"/>
    <w:rsid w:val="001104E8"/>
    <w:rsid w:val="00110861"/>
    <w:rsid w:val="00110D94"/>
    <w:rsid w:val="00111088"/>
    <w:rsid w:val="001110C7"/>
    <w:rsid w:val="00112CAA"/>
    <w:rsid w:val="00113182"/>
    <w:rsid w:val="001131F9"/>
    <w:rsid w:val="00113232"/>
    <w:rsid w:val="001158F5"/>
    <w:rsid w:val="00116F34"/>
    <w:rsid w:val="00120284"/>
    <w:rsid w:val="00120809"/>
    <w:rsid w:val="001220BC"/>
    <w:rsid w:val="00123B61"/>
    <w:rsid w:val="0012486F"/>
    <w:rsid w:val="00124B86"/>
    <w:rsid w:val="00126506"/>
    <w:rsid w:val="001273B2"/>
    <w:rsid w:val="00130DF5"/>
    <w:rsid w:val="00131964"/>
    <w:rsid w:val="00132E72"/>
    <w:rsid w:val="00133D22"/>
    <w:rsid w:val="00136735"/>
    <w:rsid w:val="0014313D"/>
    <w:rsid w:val="00146F71"/>
    <w:rsid w:val="001526E5"/>
    <w:rsid w:val="00152BF2"/>
    <w:rsid w:val="00152EA3"/>
    <w:rsid w:val="00153E09"/>
    <w:rsid w:val="00154F1A"/>
    <w:rsid w:val="00162321"/>
    <w:rsid w:val="00164514"/>
    <w:rsid w:val="00166F49"/>
    <w:rsid w:val="001672B1"/>
    <w:rsid w:val="00171F08"/>
    <w:rsid w:val="00174DCB"/>
    <w:rsid w:val="00175E7A"/>
    <w:rsid w:val="00176DB7"/>
    <w:rsid w:val="001773CF"/>
    <w:rsid w:val="0017794B"/>
    <w:rsid w:val="00181E1C"/>
    <w:rsid w:val="00182947"/>
    <w:rsid w:val="0018341E"/>
    <w:rsid w:val="001834CA"/>
    <w:rsid w:val="001837A9"/>
    <w:rsid w:val="0018475C"/>
    <w:rsid w:val="0018509F"/>
    <w:rsid w:val="00190C10"/>
    <w:rsid w:val="001917B4"/>
    <w:rsid w:val="001A1729"/>
    <w:rsid w:val="001A1DB9"/>
    <w:rsid w:val="001A56D1"/>
    <w:rsid w:val="001A7515"/>
    <w:rsid w:val="001A7AD0"/>
    <w:rsid w:val="001B0742"/>
    <w:rsid w:val="001B5741"/>
    <w:rsid w:val="001B640D"/>
    <w:rsid w:val="001B6E45"/>
    <w:rsid w:val="001C012F"/>
    <w:rsid w:val="001C0EB5"/>
    <w:rsid w:val="001C155F"/>
    <w:rsid w:val="001C1E80"/>
    <w:rsid w:val="001C3718"/>
    <w:rsid w:val="001C3EA3"/>
    <w:rsid w:val="001C40DA"/>
    <w:rsid w:val="001C52E6"/>
    <w:rsid w:val="001C5D84"/>
    <w:rsid w:val="001D0640"/>
    <w:rsid w:val="001D18AD"/>
    <w:rsid w:val="001D1CCC"/>
    <w:rsid w:val="001D340D"/>
    <w:rsid w:val="001D47B8"/>
    <w:rsid w:val="001E00FE"/>
    <w:rsid w:val="001E0F07"/>
    <w:rsid w:val="001E2E79"/>
    <w:rsid w:val="001E38E9"/>
    <w:rsid w:val="001E696E"/>
    <w:rsid w:val="001E7540"/>
    <w:rsid w:val="001F1D8C"/>
    <w:rsid w:val="001F42FE"/>
    <w:rsid w:val="001F5954"/>
    <w:rsid w:val="001F7E32"/>
    <w:rsid w:val="002001BB"/>
    <w:rsid w:val="002014C5"/>
    <w:rsid w:val="002031BC"/>
    <w:rsid w:val="00206761"/>
    <w:rsid w:val="0020697B"/>
    <w:rsid w:val="002109CA"/>
    <w:rsid w:val="0021261B"/>
    <w:rsid w:val="00213FE0"/>
    <w:rsid w:val="00214453"/>
    <w:rsid w:val="0021767D"/>
    <w:rsid w:val="00220B83"/>
    <w:rsid w:val="00221B96"/>
    <w:rsid w:val="00224843"/>
    <w:rsid w:val="002250B6"/>
    <w:rsid w:val="0022777E"/>
    <w:rsid w:val="0023044E"/>
    <w:rsid w:val="00230667"/>
    <w:rsid w:val="002312F4"/>
    <w:rsid w:val="00233919"/>
    <w:rsid w:val="002340B2"/>
    <w:rsid w:val="002355AD"/>
    <w:rsid w:val="0023649A"/>
    <w:rsid w:val="00241400"/>
    <w:rsid w:val="00242199"/>
    <w:rsid w:val="00243A91"/>
    <w:rsid w:val="00243EEB"/>
    <w:rsid w:val="0024580F"/>
    <w:rsid w:val="00246B62"/>
    <w:rsid w:val="00246E2B"/>
    <w:rsid w:val="00247235"/>
    <w:rsid w:val="00251682"/>
    <w:rsid w:val="00252B45"/>
    <w:rsid w:val="00253647"/>
    <w:rsid w:val="00254E4A"/>
    <w:rsid w:val="002562D5"/>
    <w:rsid w:val="00260532"/>
    <w:rsid w:val="00260802"/>
    <w:rsid w:val="00260E53"/>
    <w:rsid w:val="0026202A"/>
    <w:rsid w:val="002624E6"/>
    <w:rsid w:val="002626DD"/>
    <w:rsid w:val="00264382"/>
    <w:rsid w:val="002704B9"/>
    <w:rsid w:val="00270D67"/>
    <w:rsid w:val="00270D76"/>
    <w:rsid w:val="002717DF"/>
    <w:rsid w:val="002725AD"/>
    <w:rsid w:val="002725B0"/>
    <w:rsid w:val="00272722"/>
    <w:rsid w:val="00272C77"/>
    <w:rsid w:val="00275462"/>
    <w:rsid w:val="00276122"/>
    <w:rsid w:val="00280AFD"/>
    <w:rsid w:val="00281619"/>
    <w:rsid w:val="00283337"/>
    <w:rsid w:val="002843C8"/>
    <w:rsid w:val="0028495C"/>
    <w:rsid w:val="00284B53"/>
    <w:rsid w:val="0029221B"/>
    <w:rsid w:val="002923C8"/>
    <w:rsid w:val="00292F21"/>
    <w:rsid w:val="00295A90"/>
    <w:rsid w:val="00295E32"/>
    <w:rsid w:val="002977D2"/>
    <w:rsid w:val="002A1F5B"/>
    <w:rsid w:val="002A34B3"/>
    <w:rsid w:val="002A3691"/>
    <w:rsid w:val="002A3DA8"/>
    <w:rsid w:val="002A4FEA"/>
    <w:rsid w:val="002A722F"/>
    <w:rsid w:val="002B034C"/>
    <w:rsid w:val="002B0544"/>
    <w:rsid w:val="002B1319"/>
    <w:rsid w:val="002B4704"/>
    <w:rsid w:val="002B4709"/>
    <w:rsid w:val="002B50F1"/>
    <w:rsid w:val="002B54CF"/>
    <w:rsid w:val="002B6D64"/>
    <w:rsid w:val="002C024E"/>
    <w:rsid w:val="002C156C"/>
    <w:rsid w:val="002C1987"/>
    <w:rsid w:val="002C2BC9"/>
    <w:rsid w:val="002C2D65"/>
    <w:rsid w:val="002C386D"/>
    <w:rsid w:val="002C5031"/>
    <w:rsid w:val="002C5CA5"/>
    <w:rsid w:val="002D1123"/>
    <w:rsid w:val="002D26E9"/>
    <w:rsid w:val="002D6813"/>
    <w:rsid w:val="002E0291"/>
    <w:rsid w:val="002E1C23"/>
    <w:rsid w:val="002E3304"/>
    <w:rsid w:val="002E33DB"/>
    <w:rsid w:val="002E53B8"/>
    <w:rsid w:val="002E5BB7"/>
    <w:rsid w:val="002E661E"/>
    <w:rsid w:val="002E664E"/>
    <w:rsid w:val="002E7801"/>
    <w:rsid w:val="002E79EC"/>
    <w:rsid w:val="002F16D5"/>
    <w:rsid w:val="002F19DA"/>
    <w:rsid w:val="002F1FDD"/>
    <w:rsid w:val="002F2816"/>
    <w:rsid w:val="002F3494"/>
    <w:rsid w:val="002F40F6"/>
    <w:rsid w:val="002F51CC"/>
    <w:rsid w:val="002F542F"/>
    <w:rsid w:val="002F5FD6"/>
    <w:rsid w:val="002F6163"/>
    <w:rsid w:val="002F6668"/>
    <w:rsid w:val="002F6E12"/>
    <w:rsid w:val="00300917"/>
    <w:rsid w:val="00300BD7"/>
    <w:rsid w:val="003018FA"/>
    <w:rsid w:val="00307EEB"/>
    <w:rsid w:val="003116D9"/>
    <w:rsid w:val="00313377"/>
    <w:rsid w:val="00314D0B"/>
    <w:rsid w:val="0031643C"/>
    <w:rsid w:val="00317102"/>
    <w:rsid w:val="0031765A"/>
    <w:rsid w:val="00320BD1"/>
    <w:rsid w:val="00323494"/>
    <w:rsid w:val="0032604C"/>
    <w:rsid w:val="0032629C"/>
    <w:rsid w:val="003263D7"/>
    <w:rsid w:val="0032674A"/>
    <w:rsid w:val="00326AB6"/>
    <w:rsid w:val="00330762"/>
    <w:rsid w:val="00331057"/>
    <w:rsid w:val="00332766"/>
    <w:rsid w:val="00334E82"/>
    <w:rsid w:val="00336D43"/>
    <w:rsid w:val="0034036F"/>
    <w:rsid w:val="00342F63"/>
    <w:rsid w:val="0034448C"/>
    <w:rsid w:val="003459BC"/>
    <w:rsid w:val="00345C18"/>
    <w:rsid w:val="003465E6"/>
    <w:rsid w:val="0034697E"/>
    <w:rsid w:val="00346BC0"/>
    <w:rsid w:val="00347983"/>
    <w:rsid w:val="00350307"/>
    <w:rsid w:val="003503F8"/>
    <w:rsid w:val="003504DD"/>
    <w:rsid w:val="0035085C"/>
    <w:rsid w:val="0035166F"/>
    <w:rsid w:val="00352929"/>
    <w:rsid w:val="00352EB2"/>
    <w:rsid w:val="0035601B"/>
    <w:rsid w:val="00357E05"/>
    <w:rsid w:val="00357F55"/>
    <w:rsid w:val="00360FEB"/>
    <w:rsid w:val="0036164D"/>
    <w:rsid w:val="00362E3F"/>
    <w:rsid w:val="00363460"/>
    <w:rsid w:val="00366468"/>
    <w:rsid w:val="00366F32"/>
    <w:rsid w:val="003702FB"/>
    <w:rsid w:val="00371CAD"/>
    <w:rsid w:val="00372741"/>
    <w:rsid w:val="003731E8"/>
    <w:rsid w:val="003764CA"/>
    <w:rsid w:val="00376D1A"/>
    <w:rsid w:val="00380192"/>
    <w:rsid w:val="003804C0"/>
    <w:rsid w:val="003804FB"/>
    <w:rsid w:val="0038262F"/>
    <w:rsid w:val="003829C3"/>
    <w:rsid w:val="00382D93"/>
    <w:rsid w:val="00385928"/>
    <w:rsid w:val="00387B55"/>
    <w:rsid w:val="00390F53"/>
    <w:rsid w:val="00394D3C"/>
    <w:rsid w:val="0039624E"/>
    <w:rsid w:val="00397FE1"/>
    <w:rsid w:val="003A14D3"/>
    <w:rsid w:val="003A2361"/>
    <w:rsid w:val="003A2512"/>
    <w:rsid w:val="003A2A04"/>
    <w:rsid w:val="003A2CA5"/>
    <w:rsid w:val="003A36A1"/>
    <w:rsid w:val="003A47B3"/>
    <w:rsid w:val="003A482C"/>
    <w:rsid w:val="003A4C2A"/>
    <w:rsid w:val="003A6227"/>
    <w:rsid w:val="003A68E8"/>
    <w:rsid w:val="003B0108"/>
    <w:rsid w:val="003B0489"/>
    <w:rsid w:val="003B1880"/>
    <w:rsid w:val="003B1AE2"/>
    <w:rsid w:val="003B2A7F"/>
    <w:rsid w:val="003B36D6"/>
    <w:rsid w:val="003B416F"/>
    <w:rsid w:val="003B57F8"/>
    <w:rsid w:val="003C18CD"/>
    <w:rsid w:val="003C1BD5"/>
    <w:rsid w:val="003C3462"/>
    <w:rsid w:val="003C3DFD"/>
    <w:rsid w:val="003C44CE"/>
    <w:rsid w:val="003C56EA"/>
    <w:rsid w:val="003C633D"/>
    <w:rsid w:val="003C776C"/>
    <w:rsid w:val="003D0380"/>
    <w:rsid w:val="003D0AED"/>
    <w:rsid w:val="003D15DA"/>
    <w:rsid w:val="003D1E01"/>
    <w:rsid w:val="003D2B04"/>
    <w:rsid w:val="003D6143"/>
    <w:rsid w:val="003D617A"/>
    <w:rsid w:val="003D655E"/>
    <w:rsid w:val="003D77CF"/>
    <w:rsid w:val="003D7C04"/>
    <w:rsid w:val="003E0032"/>
    <w:rsid w:val="003E1736"/>
    <w:rsid w:val="003E2B56"/>
    <w:rsid w:val="003E3391"/>
    <w:rsid w:val="003E4E13"/>
    <w:rsid w:val="003E7032"/>
    <w:rsid w:val="003F0A0D"/>
    <w:rsid w:val="003F3FA4"/>
    <w:rsid w:val="003F5AF5"/>
    <w:rsid w:val="003F6F89"/>
    <w:rsid w:val="004046CB"/>
    <w:rsid w:val="004049C0"/>
    <w:rsid w:val="00407964"/>
    <w:rsid w:val="00410FAF"/>
    <w:rsid w:val="00411215"/>
    <w:rsid w:val="00411DEF"/>
    <w:rsid w:val="00413428"/>
    <w:rsid w:val="00414A30"/>
    <w:rsid w:val="00415E09"/>
    <w:rsid w:val="00417197"/>
    <w:rsid w:val="00420E34"/>
    <w:rsid w:val="0042195B"/>
    <w:rsid w:val="004236FA"/>
    <w:rsid w:val="0042372B"/>
    <w:rsid w:val="0042456C"/>
    <w:rsid w:val="00424DB9"/>
    <w:rsid w:val="00426189"/>
    <w:rsid w:val="00430104"/>
    <w:rsid w:val="004304A1"/>
    <w:rsid w:val="004305BA"/>
    <w:rsid w:val="00430E0F"/>
    <w:rsid w:val="00434F5B"/>
    <w:rsid w:val="00435C5D"/>
    <w:rsid w:val="00440D4A"/>
    <w:rsid w:val="00441559"/>
    <w:rsid w:val="004452B6"/>
    <w:rsid w:val="004457E8"/>
    <w:rsid w:val="004532BB"/>
    <w:rsid w:val="00453AAB"/>
    <w:rsid w:val="00455390"/>
    <w:rsid w:val="0045590D"/>
    <w:rsid w:val="00456198"/>
    <w:rsid w:val="00457A16"/>
    <w:rsid w:val="00460B17"/>
    <w:rsid w:val="00461172"/>
    <w:rsid w:val="004611B2"/>
    <w:rsid w:val="00461C70"/>
    <w:rsid w:val="00464A84"/>
    <w:rsid w:val="00466016"/>
    <w:rsid w:val="00467E22"/>
    <w:rsid w:val="00470025"/>
    <w:rsid w:val="00470947"/>
    <w:rsid w:val="00471D2A"/>
    <w:rsid w:val="00471FC0"/>
    <w:rsid w:val="00471FF4"/>
    <w:rsid w:val="004725C5"/>
    <w:rsid w:val="00473057"/>
    <w:rsid w:val="00473AC7"/>
    <w:rsid w:val="00473F73"/>
    <w:rsid w:val="00475899"/>
    <w:rsid w:val="004760BA"/>
    <w:rsid w:val="0047640A"/>
    <w:rsid w:val="004817FE"/>
    <w:rsid w:val="004830D7"/>
    <w:rsid w:val="004842CB"/>
    <w:rsid w:val="00485D20"/>
    <w:rsid w:val="00486DCF"/>
    <w:rsid w:val="004870DA"/>
    <w:rsid w:val="00490423"/>
    <w:rsid w:val="00491196"/>
    <w:rsid w:val="00491F46"/>
    <w:rsid w:val="00492334"/>
    <w:rsid w:val="00495D10"/>
    <w:rsid w:val="00495E87"/>
    <w:rsid w:val="00496A3C"/>
    <w:rsid w:val="004A0475"/>
    <w:rsid w:val="004A1E50"/>
    <w:rsid w:val="004A262C"/>
    <w:rsid w:val="004A3AD0"/>
    <w:rsid w:val="004A605E"/>
    <w:rsid w:val="004A6C83"/>
    <w:rsid w:val="004A7731"/>
    <w:rsid w:val="004B0934"/>
    <w:rsid w:val="004B0B88"/>
    <w:rsid w:val="004B3686"/>
    <w:rsid w:val="004B4C82"/>
    <w:rsid w:val="004B65B2"/>
    <w:rsid w:val="004B6907"/>
    <w:rsid w:val="004B6FFE"/>
    <w:rsid w:val="004B7331"/>
    <w:rsid w:val="004C3C45"/>
    <w:rsid w:val="004C5862"/>
    <w:rsid w:val="004C600D"/>
    <w:rsid w:val="004C6691"/>
    <w:rsid w:val="004C7253"/>
    <w:rsid w:val="004D119A"/>
    <w:rsid w:val="004D291F"/>
    <w:rsid w:val="004D50A0"/>
    <w:rsid w:val="004D60E1"/>
    <w:rsid w:val="004D6459"/>
    <w:rsid w:val="004D7AB6"/>
    <w:rsid w:val="004E1FCB"/>
    <w:rsid w:val="004E3FC7"/>
    <w:rsid w:val="004E57DD"/>
    <w:rsid w:val="004E645C"/>
    <w:rsid w:val="004F511B"/>
    <w:rsid w:val="004F6CA0"/>
    <w:rsid w:val="00500238"/>
    <w:rsid w:val="005003D6"/>
    <w:rsid w:val="00500908"/>
    <w:rsid w:val="005019F6"/>
    <w:rsid w:val="00501FDB"/>
    <w:rsid w:val="0050246D"/>
    <w:rsid w:val="0050349B"/>
    <w:rsid w:val="0050564B"/>
    <w:rsid w:val="005067B8"/>
    <w:rsid w:val="0050776F"/>
    <w:rsid w:val="00507C6F"/>
    <w:rsid w:val="00510CF4"/>
    <w:rsid w:val="00512931"/>
    <w:rsid w:val="00512FDB"/>
    <w:rsid w:val="005155C4"/>
    <w:rsid w:val="00515A24"/>
    <w:rsid w:val="00521638"/>
    <w:rsid w:val="00521CE0"/>
    <w:rsid w:val="00521F98"/>
    <w:rsid w:val="00522754"/>
    <w:rsid w:val="005239D5"/>
    <w:rsid w:val="00523B52"/>
    <w:rsid w:val="00524377"/>
    <w:rsid w:val="005244EA"/>
    <w:rsid w:val="0052576F"/>
    <w:rsid w:val="005259BB"/>
    <w:rsid w:val="00526534"/>
    <w:rsid w:val="0052729C"/>
    <w:rsid w:val="00530AA0"/>
    <w:rsid w:val="00533579"/>
    <w:rsid w:val="00535D00"/>
    <w:rsid w:val="005366BB"/>
    <w:rsid w:val="00536D28"/>
    <w:rsid w:val="00536EF6"/>
    <w:rsid w:val="00537650"/>
    <w:rsid w:val="00540F68"/>
    <w:rsid w:val="00542131"/>
    <w:rsid w:val="00544875"/>
    <w:rsid w:val="00544DCC"/>
    <w:rsid w:val="0054747D"/>
    <w:rsid w:val="00550416"/>
    <w:rsid w:val="00550BA4"/>
    <w:rsid w:val="0055199D"/>
    <w:rsid w:val="00551AD4"/>
    <w:rsid w:val="005534D4"/>
    <w:rsid w:val="00554151"/>
    <w:rsid w:val="005548E0"/>
    <w:rsid w:val="00555973"/>
    <w:rsid w:val="005600DB"/>
    <w:rsid w:val="005617C2"/>
    <w:rsid w:val="005621C1"/>
    <w:rsid w:val="005629C7"/>
    <w:rsid w:val="005638A5"/>
    <w:rsid w:val="005638AA"/>
    <w:rsid w:val="005647C7"/>
    <w:rsid w:val="00572608"/>
    <w:rsid w:val="0057290D"/>
    <w:rsid w:val="00573BED"/>
    <w:rsid w:val="00574774"/>
    <w:rsid w:val="00575E33"/>
    <w:rsid w:val="005761F6"/>
    <w:rsid w:val="00583AEC"/>
    <w:rsid w:val="00584D2D"/>
    <w:rsid w:val="005916BE"/>
    <w:rsid w:val="00592DB5"/>
    <w:rsid w:val="00593D51"/>
    <w:rsid w:val="00596EBB"/>
    <w:rsid w:val="005A55C7"/>
    <w:rsid w:val="005B00BA"/>
    <w:rsid w:val="005B2BAC"/>
    <w:rsid w:val="005B395A"/>
    <w:rsid w:val="005B44DA"/>
    <w:rsid w:val="005B5E16"/>
    <w:rsid w:val="005B5ED4"/>
    <w:rsid w:val="005B648E"/>
    <w:rsid w:val="005B697B"/>
    <w:rsid w:val="005C084A"/>
    <w:rsid w:val="005C175D"/>
    <w:rsid w:val="005C2A7C"/>
    <w:rsid w:val="005C3197"/>
    <w:rsid w:val="005C3E5B"/>
    <w:rsid w:val="005C55E9"/>
    <w:rsid w:val="005C73CD"/>
    <w:rsid w:val="005D057D"/>
    <w:rsid w:val="005D0DF2"/>
    <w:rsid w:val="005D55A6"/>
    <w:rsid w:val="005E071F"/>
    <w:rsid w:val="005E1E44"/>
    <w:rsid w:val="005E2520"/>
    <w:rsid w:val="005E358B"/>
    <w:rsid w:val="005E3811"/>
    <w:rsid w:val="005F0490"/>
    <w:rsid w:val="005F2BD8"/>
    <w:rsid w:val="005F3027"/>
    <w:rsid w:val="005F4942"/>
    <w:rsid w:val="005F4E2F"/>
    <w:rsid w:val="005F5B52"/>
    <w:rsid w:val="0060061B"/>
    <w:rsid w:val="00601209"/>
    <w:rsid w:val="00601886"/>
    <w:rsid w:val="00602FFA"/>
    <w:rsid w:val="006031B8"/>
    <w:rsid w:val="00604D55"/>
    <w:rsid w:val="00605EE6"/>
    <w:rsid w:val="006074E5"/>
    <w:rsid w:val="0060757F"/>
    <w:rsid w:val="0061161D"/>
    <w:rsid w:val="00612EEB"/>
    <w:rsid w:val="00613946"/>
    <w:rsid w:val="00621D37"/>
    <w:rsid w:val="00622A44"/>
    <w:rsid w:val="00625119"/>
    <w:rsid w:val="0062543D"/>
    <w:rsid w:val="0062547B"/>
    <w:rsid w:val="00625869"/>
    <w:rsid w:val="006270FF"/>
    <w:rsid w:val="0062773D"/>
    <w:rsid w:val="006309F6"/>
    <w:rsid w:val="006323D3"/>
    <w:rsid w:val="0063331D"/>
    <w:rsid w:val="00634219"/>
    <w:rsid w:val="00634CE1"/>
    <w:rsid w:val="00635AC0"/>
    <w:rsid w:val="00644193"/>
    <w:rsid w:val="00644EFF"/>
    <w:rsid w:val="00645A18"/>
    <w:rsid w:val="00646698"/>
    <w:rsid w:val="006466AB"/>
    <w:rsid w:val="00651335"/>
    <w:rsid w:val="006545AF"/>
    <w:rsid w:val="00654EEF"/>
    <w:rsid w:val="00657474"/>
    <w:rsid w:val="006579A9"/>
    <w:rsid w:val="0066120A"/>
    <w:rsid w:val="00662E1E"/>
    <w:rsid w:val="006631E1"/>
    <w:rsid w:val="006642D1"/>
    <w:rsid w:val="006642E7"/>
    <w:rsid w:val="006644F7"/>
    <w:rsid w:val="006646ED"/>
    <w:rsid w:val="00665EE8"/>
    <w:rsid w:val="00666609"/>
    <w:rsid w:val="006674B3"/>
    <w:rsid w:val="00670230"/>
    <w:rsid w:val="00673AA9"/>
    <w:rsid w:val="00673C03"/>
    <w:rsid w:val="00673FF1"/>
    <w:rsid w:val="00674105"/>
    <w:rsid w:val="00674BBE"/>
    <w:rsid w:val="00676578"/>
    <w:rsid w:val="00677484"/>
    <w:rsid w:val="00680D26"/>
    <w:rsid w:val="00681736"/>
    <w:rsid w:val="00681E98"/>
    <w:rsid w:val="0068373B"/>
    <w:rsid w:val="00684CE3"/>
    <w:rsid w:val="00684E97"/>
    <w:rsid w:val="00685573"/>
    <w:rsid w:val="00687EFB"/>
    <w:rsid w:val="006913C4"/>
    <w:rsid w:val="00691B40"/>
    <w:rsid w:val="0069270B"/>
    <w:rsid w:val="006929A0"/>
    <w:rsid w:val="006942D7"/>
    <w:rsid w:val="006969EB"/>
    <w:rsid w:val="00696F86"/>
    <w:rsid w:val="006A1C11"/>
    <w:rsid w:val="006A48B1"/>
    <w:rsid w:val="006A4F13"/>
    <w:rsid w:val="006A6585"/>
    <w:rsid w:val="006A69F2"/>
    <w:rsid w:val="006A7A4D"/>
    <w:rsid w:val="006C07A6"/>
    <w:rsid w:val="006C07F4"/>
    <w:rsid w:val="006C0FC4"/>
    <w:rsid w:val="006C171C"/>
    <w:rsid w:val="006C1E52"/>
    <w:rsid w:val="006C3527"/>
    <w:rsid w:val="006C4D08"/>
    <w:rsid w:val="006C5586"/>
    <w:rsid w:val="006C686D"/>
    <w:rsid w:val="006D25E9"/>
    <w:rsid w:val="006D3360"/>
    <w:rsid w:val="006D3707"/>
    <w:rsid w:val="006D4191"/>
    <w:rsid w:val="006D6C0F"/>
    <w:rsid w:val="006D6D79"/>
    <w:rsid w:val="006D7D46"/>
    <w:rsid w:val="006E010C"/>
    <w:rsid w:val="006E0B73"/>
    <w:rsid w:val="006E29C3"/>
    <w:rsid w:val="006E3D94"/>
    <w:rsid w:val="006E4678"/>
    <w:rsid w:val="006E6FFF"/>
    <w:rsid w:val="006E747F"/>
    <w:rsid w:val="006E7556"/>
    <w:rsid w:val="006E7B49"/>
    <w:rsid w:val="006F02ED"/>
    <w:rsid w:val="006F1361"/>
    <w:rsid w:val="006F3148"/>
    <w:rsid w:val="006F4140"/>
    <w:rsid w:val="006F5D68"/>
    <w:rsid w:val="006F79F6"/>
    <w:rsid w:val="00702256"/>
    <w:rsid w:val="0070452E"/>
    <w:rsid w:val="00706AEC"/>
    <w:rsid w:val="00706BB3"/>
    <w:rsid w:val="00706C8D"/>
    <w:rsid w:val="0070759A"/>
    <w:rsid w:val="007105F3"/>
    <w:rsid w:val="00710A35"/>
    <w:rsid w:val="00710CB0"/>
    <w:rsid w:val="00711FE2"/>
    <w:rsid w:val="007129D3"/>
    <w:rsid w:val="0071303D"/>
    <w:rsid w:val="00713375"/>
    <w:rsid w:val="00713F17"/>
    <w:rsid w:val="007149A6"/>
    <w:rsid w:val="0072133C"/>
    <w:rsid w:val="0072159B"/>
    <w:rsid w:val="00721D6F"/>
    <w:rsid w:val="0072356E"/>
    <w:rsid w:val="0072454D"/>
    <w:rsid w:val="00725217"/>
    <w:rsid w:val="00730955"/>
    <w:rsid w:val="007312F5"/>
    <w:rsid w:val="00733037"/>
    <w:rsid w:val="00735A42"/>
    <w:rsid w:val="00736826"/>
    <w:rsid w:val="0074011D"/>
    <w:rsid w:val="00741A62"/>
    <w:rsid w:val="00743192"/>
    <w:rsid w:val="00743FD2"/>
    <w:rsid w:val="00744143"/>
    <w:rsid w:val="00744A3C"/>
    <w:rsid w:val="0074528F"/>
    <w:rsid w:val="00745CFA"/>
    <w:rsid w:val="0074623C"/>
    <w:rsid w:val="00746B47"/>
    <w:rsid w:val="00750216"/>
    <w:rsid w:val="007505CB"/>
    <w:rsid w:val="007505DD"/>
    <w:rsid w:val="00752444"/>
    <w:rsid w:val="00753083"/>
    <w:rsid w:val="00754AB5"/>
    <w:rsid w:val="0075548C"/>
    <w:rsid w:val="00755A57"/>
    <w:rsid w:val="00755C50"/>
    <w:rsid w:val="00755FA7"/>
    <w:rsid w:val="007566CF"/>
    <w:rsid w:val="007567FF"/>
    <w:rsid w:val="00756EFD"/>
    <w:rsid w:val="00757842"/>
    <w:rsid w:val="007613A0"/>
    <w:rsid w:val="0076457A"/>
    <w:rsid w:val="0077027E"/>
    <w:rsid w:val="00770CFF"/>
    <w:rsid w:val="007749C4"/>
    <w:rsid w:val="007769D3"/>
    <w:rsid w:val="007800C0"/>
    <w:rsid w:val="007801CB"/>
    <w:rsid w:val="00782024"/>
    <w:rsid w:val="007821AE"/>
    <w:rsid w:val="00782445"/>
    <w:rsid w:val="007839DE"/>
    <w:rsid w:val="00786888"/>
    <w:rsid w:val="00790F8C"/>
    <w:rsid w:val="00792D8B"/>
    <w:rsid w:val="00792FE2"/>
    <w:rsid w:val="0079448D"/>
    <w:rsid w:val="0079612B"/>
    <w:rsid w:val="00796B83"/>
    <w:rsid w:val="00796E7F"/>
    <w:rsid w:val="007970AC"/>
    <w:rsid w:val="007974C3"/>
    <w:rsid w:val="00797AF2"/>
    <w:rsid w:val="007A31D1"/>
    <w:rsid w:val="007A44CF"/>
    <w:rsid w:val="007A5171"/>
    <w:rsid w:val="007A594B"/>
    <w:rsid w:val="007A757B"/>
    <w:rsid w:val="007A7622"/>
    <w:rsid w:val="007A7874"/>
    <w:rsid w:val="007A7FA6"/>
    <w:rsid w:val="007B23DF"/>
    <w:rsid w:val="007B38B0"/>
    <w:rsid w:val="007B6DA4"/>
    <w:rsid w:val="007B6EC2"/>
    <w:rsid w:val="007B715D"/>
    <w:rsid w:val="007B7FE3"/>
    <w:rsid w:val="007C07D5"/>
    <w:rsid w:val="007C1268"/>
    <w:rsid w:val="007C1344"/>
    <w:rsid w:val="007C2E01"/>
    <w:rsid w:val="007C3D04"/>
    <w:rsid w:val="007C3FB7"/>
    <w:rsid w:val="007C6102"/>
    <w:rsid w:val="007C703E"/>
    <w:rsid w:val="007C7CB9"/>
    <w:rsid w:val="007D0FD1"/>
    <w:rsid w:val="007D1C66"/>
    <w:rsid w:val="007D46E3"/>
    <w:rsid w:val="007D495A"/>
    <w:rsid w:val="007D498F"/>
    <w:rsid w:val="007D6A62"/>
    <w:rsid w:val="007E1C0B"/>
    <w:rsid w:val="007E44DA"/>
    <w:rsid w:val="007E4516"/>
    <w:rsid w:val="007E4B27"/>
    <w:rsid w:val="007E4EA1"/>
    <w:rsid w:val="007F1D68"/>
    <w:rsid w:val="007F2561"/>
    <w:rsid w:val="007F324F"/>
    <w:rsid w:val="007F524B"/>
    <w:rsid w:val="007F5684"/>
    <w:rsid w:val="007F69B7"/>
    <w:rsid w:val="00800295"/>
    <w:rsid w:val="00800FA5"/>
    <w:rsid w:val="008027BF"/>
    <w:rsid w:val="00804ADE"/>
    <w:rsid w:val="00806BD2"/>
    <w:rsid w:val="00810028"/>
    <w:rsid w:val="008101F1"/>
    <w:rsid w:val="0081160F"/>
    <w:rsid w:val="0081188C"/>
    <w:rsid w:val="00811AB0"/>
    <w:rsid w:val="00811C51"/>
    <w:rsid w:val="00812B4B"/>
    <w:rsid w:val="00812D10"/>
    <w:rsid w:val="0081418A"/>
    <w:rsid w:val="0081458E"/>
    <w:rsid w:val="008163A5"/>
    <w:rsid w:val="008205A1"/>
    <w:rsid w:val="00822CBF"/>
    <w:rsid w:val="008328D3"/>
    <w:rsid w:val="008336A3"/>
    <w:rsid w:val="00835695"/>
    <w:rsid w:val="00835BE9"/>
    <w:rsid w:val="00842AC9"/>
    <w:rsid w:val="00842EF5"/>
    <w:rsid w:val="00843B14"/>
    <w:rsid w:val="00850547"/>
    <w:rsid w:val="00850A6B"/>
    <w:rsid w:val="008572CA"/>
    <w:rsid w:val="00861179"/>
    <w:rsid w:val="008616BE"/>
    <w:rsid w:val="008617E6"/>
    <w:rsid w:val="00864111"/>
    <w:rsid w:val="00866571"/>
    <w:rsid w:val="008672F3"/>
    <w:rsid w:val="008708A0"/>
    <w:rsid w:val="00871013"/>
    <w:rsid w:val="008712A6"/>
    <w:rsid w:val="00871677"/>
    <w:rsid w:val="008727A0"/>
    <w:rsid w:val="008727C4"/>
    <w:rsid w:val="00872E5B"/>
    <w:rsid w:val="00873D88"/>
    <w:rsid w:val="0087739B"/>
    <w:rsid w:val="008808C6"/>
    <w:rsid w:val="00881A94"/>
    <w:rsid w:val="00881D48"/>
    <w:rsid w:val="00882022"/>
    <w:rsid w:val="008844CC"/>
    <w:rsid w:val="00885EE5"/>
    <w:rsid w:val="008879D8"/>
    <w:rsid w:val="00887AB2"/>
    <w:rsid w:val="008900CA"/>
    <w:rsid w:val="0089148A"/>
    <w:rsid w:val="00891769"/>
    <w:rsid w:val="00893269"/>
    <w:rsid w:val="00893D21"/>
    <w:rsid w:val="00894D36"/>
    <w:rsid w:val="00895839"/>
    <w:rsid w:val="008A02C9"/>
    <w:rsid w:val="008A24DD"/>
    <w:rsid w:val="008A3ECE"/>
    <w:rsid w:val="008A40AF"/>
    <w:rsid w:val="008A47DA"/>
    <w:rsid w:val="008A6280"/>
    <w:rsid w:val="008A66E5"/>
    <w:rsid w:val="008B04E6"/>
    <w:rsid w:val="008B0A75"/>
    <w:rsid w:val="008B32EC"/>
    <w:rsid w:val="008B3C13"/>
    <w:rsid w:val="008B40E7"/>
    <w:rsid w:val="008B6A24"/>
    <w:rsid w:val="008B7061"/>
    <w:rsid w:val="008C04A3"/>
    <w:rsid w:val="008C1427"/>
    <w:rsid w:val="008C20D8"/>
    <w:rsid w:val="008C474F"/>
    <w:rsid w:val="008C5994"/>
    <w:rsid w:val="008C62AF"/>
    <w:rsid w:val="008C70E6"/>
    <w:rsid w:val="008C7822"/>
    <w:rsid w:val="008C7B12"/>
    <w:rsid w:val="008D0987"/>
    <w:rsid w:val="008D312D"/>
    <w:rsid w:val="008D4C4E"/>
    <w:rsid w:val="008D4C72"/>
    <w:rsid w:val="008D7420"/>
    <w:rsid w:val="008E646F"/>
    <w:rsid w:val="008E6D75"/>
    <w:rsid w:val="008F0BC0"/>
    <w:rsid w:val="008F3F9C"/>
    <w:rsid w:val="008F4FAD"/>
    <w:rsid w:val="008F71E7"/>
    <w:rsid w:val="0090453C"/>
    <w:rsid w:val="00906550"/>
    <w:rsid w:val="00906B8E"/>
    <w:rsid w:val="009107D1"/>
    <w:rsid w:val="00911141"/>
    <w:rsid w:val="009113DE"/>
    <w:rsid w:val="009118F9"/>
    <w:rsid w:val="00913277"/>
    <w:rsid w:val="0091474D"/>
    <w:rsid w:val="00917CDC"/>
    <w:rsid w:val="00921F91"/>
    <w:rsid w:val="009235D2"/>
    <w:rsid w:val="0092440E"/>
    <w:rsid w:val="009271AE"/>
    <w:rsid w:val="009274CD"/>
    <w:rsid w:val="00927D9C"/>
    <w:rsid w:val="00932F62"/>
    <w:rsid w:val="00934990"/>
    <w:rsid w:val="0093523E"/>
    <w:rsid w:val="00936958"/>
    <w:rsid w:val="00936C45"/>
    <w:rsid w:val="00936F8E"/>
    <w:rsid w:val="00937130"/>
    <w:rsid w:val="00937348"/>
    <w:rsid w:val="00937C26"/>
    <w:rsid w:val="00941B48"/>
    <w:rsid w:val="0094216B"/>
    <w:rsid w:val="00943A5F"/>
    <w:rsid w:val="00944C42"/>
    <w:rsid w:val="00946480"/>
    <w:rsid w:val="00950C98"/>
    <w:rsid w:val="00951EC4"/>
    <w:rsid w:val="0095303B"/>
    <w:rsid w:val="009538F4"/>
    <w:rsid w:val="00954402"/>
    <w:rsid w:val="00955261"/>
    <w:rsid w:val="00957B69"/>
    <w:rsid w:val="009639EB"/>
    <w:rsid w:val="00965E65"/>
    <w:rsid w:val="00966A61"/>
    <w:rsid w:val="0096781A"/>
    <w:rsid w:val="0096798B"/>
    <w:rsid w:val="009717A0"/>
    <w:rsid w:val="00972600"/>
    <w:rsid w:val="00973A14"/>
    <w:rsid w:val="00975292"/>
    <w:rsid w:val="00975741"/>
    <w:rsid w:val="00976FC3"/>
    <w:rsid w:val="0098393A"/>
    <w:rsid w:val="009862D4"/>
    <w:rsid w:val="00991F94"/>
    <w:rsid w:val="00994D03"/>
    <w:rsid w:val="009A36A7"/>
    <w:rsid w:val="009A45C5"/>
    <w:rsid w:val="009A6153"/>
    <w:rsid w:val="009A7EA0"/>
    <w:rsid w:val="009B1215"/>
    <w:rsid w:val="009B12B8"/>
    <w:rsid w:val="009B1467"/>
    <w:rsid w:val="009B223C"/>
    <w:rsid w:val="009B229C"/>
    <w:rsid w:val="009B34FA"/>
    <w:rsid w:val="009B6C52"/>
    <w:rsid w:val="009B6CA9"/>
    <w:rsid w:val="009C0033"/>
    <w:rsid w:val="009C04DA"/>
    <w:rsid w:val="009C2F69"/>
    <w:rsid w:val="009C4E3C"/>
    <w:rsid w:val="009C51AC"/>
    <w:rsid w:val="009C567A"/>
    <w:rsid w:val="009C61BA"/>
    <w:rsid w:val="009C69A8"/>
    <w:rsid w:val="009D0EE7"/>
    <w:rsid w:val="009D1859"/>
    <w:rsid w:val="009D1E9D"/>
    <w:rsid w:val="009D3B60"/>
    <w:rsid w:val="009D4DCD"/>
    <w:rsid w:val="009D523E"/>
    <w:rsid w:val="009D54F2"/>
    <w:rsid w:val="009D5FB4"/>
    <w:rsid w:val="009D6C50"/>
    <w:rsid w:val="009D740E"/>
    <w:rsid w:val="009E0C9B"/>
    <w:rsid w:val="009E1DB5"/>
    <w:rsid w:val="009E34BF"/>
    <w:rsid w:val="009E4257"/>
    <w:rsid w:val="009E6810"/>
    <w:rsid w:val="009E7134"/>
    <w:rsid w:val="009E74C0"/>
    <w:rsid w:val="009E7592"/>
    <w:rsid w:val="009F021C"/>
    <w:rsid w:val="009F09CE"/>
    <w:rsid w:val="009F1111"/>
    <w:rsid w:val="009F1512"/>
    <w:rsid w:val="009F217D"/>
    <w:rsid w:val="009F221A"/>
    <w:rsid w:val="009F264C"/>
    <w:rsid w:val="009F3A33"/>
    <w:rsid w:val="009F3C4A"/>
    <w:rsid w:val="009F6289"/>
    <w:rsid w:val="009F66B7"/>
    <w:rsid w:val="00A00EE4"/>
    <w:rsid w:val="00A02560"/>
    <w:rsid w:val="00A026C8"/>
    <w:rsid w:val="00A03961"/>
    <w:rsid w:val="00A05C63"/>
    <w:rsid w:val="00A0651B"/>
    <w:rsid w:val="00A06674"/>
    <w:rsid w:val="00A10A4A"/>
    <w:rsid w:val="00A12CA2"/>
    <w:rsid w:val="00A1312E"/>
    <w:rsid w:val="00A1493D"/>
    <w:rsid w:val="00A202E0"/>
    <w:rsid w:val="00A206C5"/>
    <w:rsid w:val="00A2171A"/>
    <w:rsid w:val="00A21BF8"/>
    <w:rsid w:val="00A21DC3"/>
    <w:rsid w:val="00A22716"/>
    <w:rsid w:val="00A2288A"/>
    <w:rsid w:val="00A23F17"/>
    <w:rsid w:val="00A309A5"/>
    <w:rsid w:val="00A30E16"/>
    <w:rsid w:val="00A30F10"/>
    <w:rsid w:val="00A3165F"/>
    <w:rsid w:val="00A318CB"/>
    <w:rsid w:val="00A33C15"/>
    <w:rsid w:val="00A33C1B"/>
    <w:rsid w:val="00A342E2"/>
    <w:rsid w:val="00A3507D"/>
    <w:rsid w:val="00A354EA"/>
    <w:rsid w:val="00A3662A"/>
    <w:rsid w:val="00A371E3"/>
    <w:rsid w:val="00A371FB"/>
    <w:rsid w:val="00A37305"/>
    <w:rsid w:val="00A373E7"/>
    <w:rsid w:val="00A40456"/>
    <w:rsid w:val="00A40655"/>
    <w:rsid w:val="00A40991"/>
    <w:rsid w:val="00A41709"/>
    <w:rsid w:val="00A4256C"/>
    <w:rsid w:val="00A43239"/>
    <w:rsid w:val="00A43617"/>
    <w:rsid w:val="00A45D16"/>
    <w:rsid w:val="00A47464"/>
    <w:rsid w:val="00A50A55"/>
    <w:rsid w:val="00A50B1D"/>
    <w:rsid w:val="00A510A3"/>
    <w:rsid w:val="00A51124"/>
    <w:rsid w:val="00A51983"/>
    <w:rsid w:val="00A5226A"/>
    <w:rsid w:val="00A52A63"/>
    <w:rsid w:val="00A549C9"/>
    <w:rsid w:val="00A61412"/>
    <w:rsid w:val="00A615BF"/>
    <w:rsid w:val="00A625CC"/>
    <w:rsid w:val="00A6382E"/>
    <w:rsid w:val="00A65A56"/>
    <w:rsid w:val="00A667B6"/>
    <w:rsid w:val="00A67BE2"/>
    <w:rsid w:val="00A72E27"/>
    <w:rsid w:val="00A7567F"/>
    <w:rsid w:val="00A76018"/>
    <w:rsid w:val="00A76500"/>
    <w:rsid w:val="00A80981"/>
    <w:rsid w:val="00A80A84"/>
    <w:rsid w:val="00A83931"/>
    <w:rsid w:val="00A84D74"/>
    <w:rsid w:val="00A854E5"/>
    <w:rsid w:val="00A85FE2"/>
    <w:rsid w:val="00A86577"/>
    <w:rsid w:val="00A8670F"/>
    <w:rsid w:val="00A878C4"/>
    <w:rsid w:val="00A92BB0"/>
    <w:rsid w:val="00A93B11"/>
    <w:rsid w:val="00A94AC9"/>
    <w:rsid w:val="00A952C0"/>
    <w:rsid w:val="00AA1B83"/>
    <w:rsid w:val="00AA5AC9"/>
    <w:rsid w:val="00AB3E1C"/>
    <w:rsid w:val="00AB4603"/>
    <w:rsid w:val="00AB50D4"/>
    <w:rsid w:val="00AC012F"/>
    <w:rsid w:val="00AC067B"/>
    <w:rsid w:val="00AC1ED8"/>
    <w:rsid w:val="00AC24BB"/>
    <w:rsid w:val="00AC3493"/>
    <w:rsid w:val="00AC6D50"/>
    <w:rsid w:val="00AC7E57"/>
    <w:rsid w:val="00AD1093"/>
    <w:rsid w:val="00AD3332"/>
    <w:rsid w:val="00AD40D2"/>
    <w:rsid w:val="00AD4F65"/>
    <w:rsid w:val="00AE2A85"/>
    <w:rsid w:val="00AE4289"/>
    <w:rsid w:val="00AE467C"/>
    <w:rsid w:val="00AE5E85"/>
    <w:rsid w:val="00AE68A6"/>
    <w:rsid w:val="00AE7F88"/>
    <w:rsid w:val="00AF5E87"/>
    <w:rsid w:val="00B0039F"/>
    <w:rsid w:val="00B1468F"/>
    <w:rsid w:val="00B14AFE"/>
    <w:rsid w:val="00B15FE1"/>
    <w:rsid w:val="00B163C7"/>
    <w:rsid w:val="00B16652"/>
    <w:rsid w:val="00B17458"/>
    <w:rsid w:val="00B226D1"/>
    <w:rsid w:val="00B22A21"/>
    <w:rsid w:val="00B24A1A"/>
    <w:rsid w:val="00B2548C"/>
    <w:rsid w:val="00B30976"/>
    <w:rsid w:val="00B30AC1"/>
    <w:rsid w:val="00B30FC6"/>
    <w:rsid w:val="00B31950"/>
    <w:rsid w:val="00B35B39"/>
    <w:rsid w:val="00B375C0"/>
    <w:rsid w:val="00B404B0"/>
    <w:rsid w:val="00B41EDA"/>
    <w:rsid w:val="00B42652"/>
    <w:rsid w:val="00B43F11"/>
    <w:rsid w:val="00B4470D"/>
    <w:rsid w:val="00B44E81"/>
    <w:rsid w:val="00B452B6"/>
    <w:rsid w:val="00B45A34"/>
    <w:rsid w:val="00B45B7C"/>
    <w:rsid w:val="00B478FB"/>
    <w:rsid w:val="00B47CE6"/>
    <w:rsid w:val="00B52E5F"/>
    <w:rsid w:val="00B533D1"/>
    <w:rsid w:val="00B54A4F"/>
    <w:rsid w:val="00B55D24"/>
    <w:rsid w:val="00B5603A"/>
    <w:rsid w:val="00B5617D"/>
    <w:rsid w:val="00B574B6"/>
    <w:rsid w:val="00B61B97"/>
    <w:rsid w:val="00B61BAC"/>
    <w:rsid w:val="00B63241"/>
    <w:rsid w:val="00B63ABB"/>
    <w:rsid w:val="00B65F15"/>
    <w:rsid w:val="00B6675D"/>
    <w:rsid w:val="00B670D6"/>
    <w:rsid w:val="00B673F2"/>
    <w:rsid w:val="00B70082"/>
    <w:rsid w:val="00B73134"/>
    <w:rsid w:val="00B7327A"/>
    <w:rsid w:val="00B755A0"/>
    <w:rsid w:val="00B768E9"/>
    <w:rsid w:val="00B7782E"/>
    <w:rsid w:val="00B8234A"/>
    <w:rsid w:val="00B83192"/>
    <w:rsid w:val="00B83A5D"/>
    <w:rsid w:val="00B853C2"/>
    <w:rsid w:val="00B8548F"/>
    <w:rsid w:val="00B85846"/>
    <w:rsid w:val="00B860E9"/>
    <w:rsid w:val="00B950FE"/>
    <w:rsid w:val="00B9697E"/>
    <w:rsid w:val="00B96C37"/>
    <w:rsid w:val="00BA03D1"/>
    <w:rsid w:val="00BA0AD1"/>
    <w:rsid w:val="00BA0B8A"/>
    <w:rsid w:val="00BA1FF4"/>
    <w:rsid w:val="00BA306B"/>
    <w:rsid w:val="00BA4460"/>
    <w:rsid w:val="00BA4C21"/>
    <w:rsid w:val="00BA4DE0"/>
    <w:rsid w:val="00BA5909"/>
    <w:rsid w:val="00BA6A8E"/>
    <w:rsid w:val="00BB189C"/>
    <w:rsid w:val="00BB3588"/>
    <w:rsid w:val="00BB608B"/>
    <w:rsid w:val="00BB7360"/>
    <w:rsid w:val="00BC26B1"/>
    <w:rsid w:val="00BC6401"/>
    <w:rsid w:val="00BC6A34"/>
    <w:rsid w:val="00BC6DA5"/>
    <w:rsid w:val="00BD02A1"/>
    <w:rsid w:val="00BD0726"/>
    <w:rsid w:val="00BD0C3C"/>
    <w:rsid w:val="00BD115D"/>
    <w:rsid w:val="00BD21D3"/>
    <w:rsid w:val="00BD32E0"/>
    <w:rsid w:val="00BD46A8"/>
    <w:rsid w:val="00BD4E31"/>
    <w:rsid w:val="00BD5EE5"/>
    <w:rsid w:val="00BD660A"/>
    <w:rsid w:val="00BE07DF"/>
    <w:rsid w:val="00BE17F1"/>
    <w:rsid w:val="00BE2DE8"/>
    <w:rsid w:val="00BE529A"/>
    <w:rsid w:val="00BE612D"/>
    <w:rsid w:val="00BE617D"/>
    <w:rsid w:val="00BE65DC"/>
    <w:rsid w:val="00BE6E34"/>
    <w:rsid w:val="00BE6ECA"/>
    <w:rsid w:val="00BF0486"/>
    <w:rsid w:val="00BF1224"/>
    <w:rsid w:val="00BF2D44"/>
    <w:rsid w:val="00BF3D62"/>
    <w:rsid w:val="00BF4380"/>
    <w:rsid w:val="00C001E2"/>
    <w:rsid w:val="00C00289"/>
    <w:rsid w:val="00C002FF"/>
    <w:rsid w:val="00C02783"/>
    <w:rsid w:val="00C0314A"/>
    <w:rsid w:val="00C03F99"/>
    <w:rsid w:val="00C07CA7"/>
    <w:rsid w:val="00C10121"/>
    <w:rsid w:val="00C13AA3"/>
    <w:rsid w:val="00C14662"/>
    <w:rsid w:val="00C148EE"/>
    <w:rsid w:val="00C1714B"/>
    <w:rsid w:val="00C222C8"/>
    <w:rsid w:val="00C2377E"/>
    <w:rsid w:val="00C238FB"/>
    <w:rsid w:val="00C25507"/>
    <w:rsid w:val="00C324EF"/>
    <w:rsid w:val="00C32B27"/>
    <w:rsid w:val="00C350E6"/>
    <w:rsid w:val="00C352F7"/>
    <w:rsid w:val="00C369BB"/>
    <w:rsid w:val="00C36DD3"/>
    <w:rsid w:val="00C37DA8"/>
    <w:rsid w:val="00C40B3A"/>
    <w:rsid w:val="00C41897"/>
    <w:rsid w:val="00C424EC"/>
    <w:rsid w:val="00C4258B"/>
    <w:rsid w:val="00C43950"/>
    <w:rsid w:val="00C4399A"/>
    <w:rsid w:val="00C4511B"/>
    <w:rsid w:val="00C45DC9"/>
    <w:rsid w:val="00C46849"/>
    <w:rsid w:val="00C47B2D"/>
    <w:rsid w:val="00C50470"/>
    <w:rsid w:val="00C50E25"/>
    <w:rsid w:val="00C52364"/>
    <w:rsid w:val="00C531EF"/>
    <w:rsid w:val="00C5501A"/>
    <w:rsid w:val="00C562E3"/>
    <w:rsid w:val="00C569E7"/>
    <w:rsid w:val="00C56FA0"/>
    <w:rsid w:val="00C62F49"/>
    <w:rsid w:val="00C64072"/>
    <w:rsid w:val="00C678EE"/>
    <w:rsid w:val="00C70403"/>
    <w:rsid w:val="00C74A37"/>
    <w:rsid w:val="00C74E1A"/>
    <w:rsid w:val="00C752EB"/>
    <w:rsid w:val="00C7655F"/>
    <w:rsid w:val="00C775F9"/>
    <w:rsid w:val="00C80927"/>
    <w:rsid w:val="00C81B86"/>
    <w:rsid w:val="00C84F6D"/>
    <w:rsid w:val="00C852A3"/>
    <w:rsid w:val="00C868CD"/>
    <w:rsid w:val="00C86F06"/>
    <w:rsid w:val="00C87797"/>
    <w:rsid w:val="00C92D72"/>
    <w:rsid w:val="00C93394"/>
    <w:rsid w:val="00C93B5D"/>
    <w:rsid w:val="00C944B7"/>
    <w:rsid w:val="00C953FD"/>
    <w:rsid w:val="00C9684F"/>
    <w:rsid w:val="00C976B1"/>
    <w:rsid w:val="00CA06D9"/>
    <w:rsid w:val="00CA098F"/>
    <w:rsid w:val="00CA1587"/>
    <w:rsid w:val="00CA275D"/>
    <w:rsid w:val="00CA333F"/>
    <w:rsid w:val="00CA555D"/>
    <w:rsid w:val="00CA58C8"/>
    <w:rsid w:val="00CB0CED"/>
    <w:rsid w:val="00CB0DC1"/>
    <w:rsid w:val="00CB216D"/>
    <w:rsid w:val="00CB2CA9"/>
    <w:rsid w:val="00CB3807"/>
    <w:rsid w:val="00CB592E"/>
    <w:rsid w:val="00CB6238"/>
    <w:rsid w:val="00CB6B2C"/>
    <w:rsid w:val="00CB6CC7"/>
    <w:rsid w:val="00CC015D"/>
    <w:rsid w:val="00CC2273"/>
    <w:rsid w:val="00CC24DE"/>
    <w:rsid w:val="00CC380A"/>
    <w:rsid w:val="00CC4F49"/>
    <w:rsid w:val="00CC5726"/>
    <w:rsid w:val="00CD12E9"/>
    <w:rsid w:val="00CE0B92"/>
    <w:rsid w:val="00CE410E"/>
    <w:rsid w:val="00CE44A2"/>
    <w:rsid w:val="00CE592A"/>
    <w:rsid w:val="00CE62B4"/>
    <w:rsid w:val="00CE6798"/>
    <w:rsid w:val="00CE7FF8"/>
    <w:rsid w:val="00CF0E90"/>
    <w:rsid w:val="00CF3AC9"/>
    <w:rsid w:val="00CF49E2"/>
    <w:rsid w:val="00CF579C"/>
    <w:rsid w:val="00CF7C7D"/>
    <w:rsid w:val="00D00B0D"/>
    <w:rsid w:val="00D022E8"/>
    <w:rsid w:val="00D03454"/>
    <w:rsid w:val="00D04576"/>
    <w:rsid w:val="00D05848"/>
    <w:rsid w:val="00D06F74"/>
    <w:rsid w:val="00D1081E"/>
    <w:rsid w:val="00D12416"/>
    <w:rsid w:val="00D12515"/>
    <w:rsid w:val="00D14118"/>
    <w:rsid w:val="00D141B3"/>
    <w:rsid w:val="00D15F1B"/>
    <w:rsid w:val="00D16457"/>
    <w:rsid w:val="00D17551"/>
    <w:rsid w:val="00D21089"/>
    <w:rsid w:val="00D2219E"/>
    <w:rsid w:val="00D231B8"/>
    <w:rsid w:val="00D24FD6"/>
    <w:rsid w:val="00D252A8"/>
    <w:rsid w:val="00D25669"/>
    <w:rsid w:val="00D264FE"/>
    <w:rsid w:val="00D26D39"/>
    <w:rsid w:val="00D26E0E"/>
    <w:rsid w:val="00D27BAA"/>
    <w:rsid w:val="00D30690"/>
    <w:rsid w:val="00D30AB6"/>
    <w:rsid w:val="00D30B43"/>
    <w:rsid w:val="00D30C28"/>
    <w:rsid w:val="00D31DF9"/>
    <w:rsid w:val="00D329C9"/>
    <w:rsid w:val="00D343F9"/>
    <w:rsid w:val="00D35069"/>
    <w:rsid w:val="00D36684"/>
    <w:rsid w:val="00D36F24"/>
    <w:rsid w:val="00D4083F"/>
    <w:rsid w:val="00D421B8"/>
    <w:rsid w:val="00D435A5"/>
    <w:rsid w:val="00D43E57"/>
    <w:rsid w:val="00D45BA0"/>
    <w:rsid w:val="00D46F13"/>
    <w:rsid w:val="00D51055"/>
    <w:rsid w:val="00D517AC"/>
    <w:rsid w:val="00D51C45"/>
    <w:rsid w:val="00D5261C"/>
    <w:rsid w:val="00D529A0"/>
    <w:rsid w:val="00D52D30"/>
    <w:rsid w:val="00D52D44"/>
    <w:rsid w:val="00D53DCE"/>
    <w:rsid w:val="00D55158"/>
    <w:rsid w:val="00D55EF2"/>
    <w:rsid w:val="00D563BD"/>
    <w:rsid w:val="00D56A04"/>
    <w:rsid w:val="00D600E5"/>
    <w:rsid w:val="00D607C6"/>
    <w:rsid w:val="00D61656"/>
    <w:rsid w:val="00D62896"/>
    <w:rsid w:val="00D6323A"/>
    <w:rsid w:val="00D63926"/>
    <w:rsid w:val="00D63DB0"/>
    <w:rsid w:val="00D64737"/>
    <w:rsid w:val="00D662C7"/>
    <w:rsid w:val="00D6675D"/>
    <w:rsid w:val="00D668F2"/>
    <w:rsid w:val="00D66BB3"/>
    <w:rsid w:val="00D72079"/>
    <w:rsid w:val="00D72FBA"/>
    <w:rsid w:val="00D74537"/>
    <w:rsid w:val="00D74A5B"/>
    <w:rsid w:val="00D76773"/>
    <w:rsid w:val="00D770EA"/>
    <w:rsid w:val="00D771D3"/>
    <w:rsid w:val="00D77884"/>
    <w:rsid w:val="00D8146E"/>
    <w:rsid w:val="00D8521B"/>
    <w:rsid w:val="00D853C3"/>
    <w:rsid w:val="00D8590A"/>
    <w:rsid w:val="00D86AA7"/>
    <w:rsid w:val="00D87331"/>
    <w:rsid w:val="00D91A3D"/>
    <w:rsid w:val="00D9232F"/>
    <w:rsid w:val="00D92466"/>
    <w:rsid w:val="00D92644"/>
    <w:rsid w:val="00D92779"/>
    <w:rsid w:val="00D9294B"/>
    <w:rsid w:val="00D9509D"/>
    <w:rsid w:val="00D963E2"/>
    <w:rsid w:val="00D96BDF"/>
    <w:rsid w:val="00D972E9"/>
    <w:rsid w:val="00DA0550"/>
    <w:rsid w:val="00DA0558"/>
    <w:rsid w:val="00DA1402"/>
    <w:rsid w:val="00DA19EB"/>
    <w:rsid w:val="00DA2DEE"/>
    <w:rsid w:val="00DA358C"/>
    <w:rsid w:val="00DA3713"/>
    <w:rsid w:val="00DA4DFD"/>
    <w:rsid w:val="00DA5942"/>
    <w:rsid w:val="00DA5D67"/>
    <w:rsid w:val="00DA6725"/>
    <w:rsid w:val="00DA6DBB"/>
    <w:rsid w:val="00DA7702"/>
    <w:rsid w:val="00DA7728"/>
    <w:rsid w:val="00DB1EC1"/>
    <w:rsid w:val="00DB1F0B"/>
    <w:rsid w:val="00DB3FC7"/>
    <w:rsid w:val="00DB4B5C"/>
    <w:rsid w:val="00DB58D2"/>
    <w:rsid w:val="00DB5DCF"/>
    <w:rsid w:val="00DB7162"/>
    <w:rsid w:val="00DB75CF"/>
    <w:rsid w:val="00DC05A2"/>
    <w:rsid w:val="00DC2ADD"/>
    <w:rsid w:val="00DC36D2"/>
    <w:rsid w:val="00DC450B"/>
    <w:rsid w:val="00DC661D"/>
    <w:rsid w:val="00DC7795"/>
    <w:rsid w:val="00DC7FF0"/>
    <w:rsid w:val="00DD1855"/>
    <w:rsid w:val="00DD264E"/>
    <w:rsid w:val="00DD324A"/>
    <w:rsid w:val="00DD38E5"/>
    <w:rsid w:val="00DD3BDA"/>
    <w:rsid w:val="00DD6897"/>
    <w:rsid w:val="00DD6AE5"/>
    <w:rsid w:val="00DD7BA9"/>
    <w:rsid w:val="00DE01D3"/>
    <w:rsid w:val="00DE0591"/>
    <w:rsid w:val="00DE380C"/>
    <w:rsid w:val="00DE3D10"/>
    <w:rsid w:val="00DE457B"/>
    <w:rsid w:val="00DE4CF0"/>
    <w:rsid w:val="00DE6202"/>
    <w:rsid w:val="00DE6A61"/>
    <w:rsid w:val="00DF04BF"/>
    <w:rsid w:val="00DF2383"/>
    <w:rsid w:val="00DF2A04"/>
    <w:rsid w:val="00DF3343"/>
    <w:rsid w:val="00DF3F01"/>
    <w:rsid w:val="00DF4F16"/>
    <w:rsid w:val="00DF68D0"/>
    <w:rsid w:val="00DF6E0E"/>
    <w:rsid w:val="00E004E3"/>
    <w:rsid w:val="00E01ED7"/>
    <w:rsid w:val="00E027B7"/>
    <w:rsid w:val="00E0354B"/>
    <w:rsid w:val="00E04A5A"/>
    <w:rsid w:val="00E05C17"/>
    <w:rsid w:val="00E06A74"/>
    <w:rsid w:val="00E06CDB"/>
    <w:rsid w:val="00E104DB"/>
    <w:rsid w:val="00E117CB"/>
    <w:rsid w:val="00E13E4A"/>
    <w:rsid w:val="00E148A0"/>
    <w:rsid w:val="00E14BDA"/>
    <w:rsid w:val="00E155EA"/>
    <w:rsid w:val="00E16027"/>
    <w:rsid w:val="00E160F1"/>
    <w:rsid w:val="00E21375"/>
    <w:rsid w:val="00E2264D"/>
    <w:rsid w:val="00E23C2B"/>
    <w:rsid w:val="00E23C5A"/>
    <w:rsid w:val="00E252FD"/>
    <w:rsid w:val="00E31292"/>
    <w:rsid w:val="00E31BB7"/>
    <w:rsid w:val="00E32168"/>
    <w:rsid w:val="00E33A49"/>
    <w:rsid w:val="00E35FE7"/>
    <w:rsid w:val="00E36A4E"/>
    <w:rsid w:val="00E40773"/>
    <w:rsid w:val="00E43894"/>
    <w:rsid w:val="00E4437D"/>
    <w:rsid w:val="00E45DAD"/>
    <w:rsid w:val="00E4650E"/>
    <w:rsid w:val="00E477CF"/>
    <w:rsid w:val="00E50312"/>
    <w:rsid w:val="00E53202"/>
    <w:rsid w:val="00E53365"/>
    <w:rsid w:val="00E561A1"/>
    <w:rsid w:val="00E570F4"/>
    <w:rsid w:val="00E57248"/>
    <w:rsid w:val="00E57EF9"/>
    <w:rsid w:val="00E63070"/>
    <w:rsid w:val="00E63208"/>
    <w:rsid w:val="00E65E60"/>
    <w:rsid w:val="00E67176"/>
    <w:rsid w:val="00E67D36"/>
    <w:rsid w:val="00E70AA4"/>
    <w:rsid w:val="00E70DB0"/>
    <w:rsid w:val="00E72DED"/>
    <w:rsid w:val="00E779A2"/>
    <w:rsid w:val="00E779BA"/>
    <w:rsid w:val="00E819E1"/>
    <w:rsid w:val="00E81FF1"/>
    <w:rsid w:val="00E830F2"/>
    <w:rsid w:val="00E845BD"/>
    <w:rsid w:val="00E84CB1"/>
    <w:rsid w:val="00E871DF"/>
    <w:rsid w:val="00E903CD"/>
    <w:rsid w:val="00E9118D"/>
    <w:rsid w:val="00E9180F"/>
    <w:rsid w:val="00E926C1"/>
    <w:rsid w:val="00E944F4"/>
    <w:rsid w:val="00E94FA0"/>
    <w:rsid w:val="00E952C0"/>
    <w:rsid w:val="00E973AF"/>
    <w:rsid w:val="00E977EC"/>
    <w:rsid w:val="00EA06DF"/>
    <w:rsid w:val="00EA2DFD"/>
    <w:rsid w:val="00EA3CB4"/>
    <w:rsid w:val="00EA5005"/>
    <w:rsid w:val="00EA5AD3"/>
    <w:rsid w:val="00EA5B07"/>
    <w:rsid w:val="00EB05E5"/>
    <w:rsid w:val="00EB0AFA"/>
    <w:rsid w:val="00EB1AC4"/>
    <w:rsid w:val="00EB1C51"/>
    <w:rsid w:val="00EB272A"/>
    <w:rsid w:val="00EB284A"/>
    <w:rsid w:val="00EB53A9"/>
    <w:rsid w:val="00EB5561"/>
    <w:rsid w:val="00EB5D55"/>
    <w:rsid w:val="00EB600C"/>
    <w:rsid w:val="00EB7BF0"/>
    <w:rsid w:val="00EB7C93"/>
    <w:rsid w:val="00EC051A"/>
    <w:rsid w:val="00EC1840"/>
    <w:rsid w:val="00EC1BA7"/>
    <w:rsid w:val="00EC1C7E"/>
    <w:rsid w:val="00EC1DAE"/>
    <w:rsid w:val="00EC1DEE"/>
    <w:rsid w:val="00EC2027"/>
    <w:rsid w:val="00EC4C2D"/>
    <w:rsid w:val="00EC6B39"/>
    <w:rsid w:val="00ED025A"/>
    <w:rsid w:val="00ED0A93"/>
    <w:rsid w:val="00ED248A"/>
    <w:rsid w:val="00ED5029"/>
    <w:rsid w:val="00ED6061"/>
    <w:rsid w:val="00ED741D"/>
    <w:rsid w:val="00EE14B8"/>
    <w:rsid w:val="00EE4498"/>
    <w:rsid w:val="00EE44AD"/>
    <w:rsid w:val="00EE614A"/>
    <w:rsid w:val="00EE7935"/>
    <w:rsid w:val="00EF11B3"/>
    <w:rsid w:val="00EF50F9"/>
    <w:rsid w:val="00EF5FC7"/>
    <w:rsid w:val="00EF7E4B"/>
    <w:rsid w:val="00F00D75"/>
    <w:rsid w:val="00F011BB"/>
    <w:rsid w:val="00F015E4"/>
    <w:rsid w:val="00F02208"/>
    <w:rsid w:val="00F03693"/>
    <w:rsid w:val="00F04901"/>
    <w:rsid w:val="00F06FF0"/>
    <w:rsid w:val="00F07A69"/>
    <w:rsid w:val="00F11EFC"/>
    <w:rsid w:val="00F12EAA"/>
    <w:rsid w:val="00F140A2"/>
    <w:rsid w:val="00F14A37"/>
    <w:rsid w:val="00F1518F"/>
    <w:rsid w:val="00F17543"/>
    <w:rsid w:val="00F1769A"/>
    <w:rsid w:val="00F176D7"/>
    <w:rsid w:val="00F20E87"/>
    <w:rsid w:val="00F22287"/>
    <w:rsid w:val="00F250E1"/>
    <w:rsid w:val="00F314EB"/>
    <w:rsid w:val="00F3166D"/>
    <w:rsid w:val="00F3206D"/>
    <w:rsid w:val="00F320D0"/>
    <w:rsid w:val="00F3397B"/>
    <w:rsid w:val="00F33F13"/>
    <w:rsid w:val="00F36AEA"/>
    <w:rsid w:val="00F36B54"/>
    <w:rsid w:val="00F36F5C"/>
    <w:rsid w:val="00F4067C"/>
    <w:rsid w:val="00F41996"/>
    <w:rsid w:val="00F42924"/>
    <w:rsid w:val="00F43937"/>
    <w:rsid w:val="00F45329"/>
    <w:rsid w:val="00F45D2D"/>
    <w:rsid w:val="00F46693"/>
    <w:rsid w:val="00F50D08"/>
    <w:rsid w:val="00F52B63"/>
    <w:rsid w:val="00F52ED2"/>
    <w:rsid w:val="00F530EF"/>
    <w:rsid w:val="00F54F33"/>
    <w:rsid w:val="00F6014F"/>
    <w:rsid w:val="00F61FA5"/>
    <w:rsid w:val="00F67BBC"/>
    <w:rsid w:val="00F67CDD"/>
    <w:rsid w:val="00F702B9"/>
    <w:rsid w:val="00F70A31"/>
    <w:rsid w:val="00F722CC"/>
    <w:rsid w:val="00F73D61"/>
    <w:rsid w:val="00F75662"/>
    <w:rsid w:val="00F80FFB"/>
    <w:rsid w:val="00F81B5E"/>
    <w:rsid w:val="00F8336D"/>
    <w:rsid w:val="00F83E67"/>
    <w:rsid w:val="00F85314"/>
    <w:rsid w:val="00F85D3A"/>
    <w:rsid w:val="00F86E38"/>
    <w:rsid w:val="00F87628"/>
    <w:rsid w:val="00F90C58"/>
    <w:rsid w:val="00F947F9"/>
    <w:rsid w:val="00F95BEC"/>
    <w:rsid w:val="00F973D7"/>
    <w:rsid w:val="00FA1CB1"/>
    <w:rsid w:val="00FA3CF7"/>
    <w:rsid w:val="00FA46C2"/>
    <w:rsid w:val="00FA53D2"/>
    <w:rsid w:val="00FA5726"/>
    <w:rsid w:val="00FA665B"/>
    <w:rsid w:val="00FA7066"/>
    <w:rsid w:val="00FB1CC2"/>
    <w:rsid w:val="00FB1FA8"/>
    <w:rsid w:val="00FB2970"/>
    <w:rsid w:val="00FB3D4F"/>
    <w:rsid w:val="00FB4BE5"/>
    <w:rsid w:val="00FB4EF5"/>
    <w:rsid w:val="00FB54C7"/>
    <w:rsid w:val="00FB6883"/>
    <w:rsid w:val="00FB7A4C"/>
    <w:rsid w:val="00FC043A"/>
    <w:rsid w:val="00FC1B6F"/>
    <w:rsid w:val="00FC2919"/>
    <w:rsid w:val="00FC5122"/>
    <w:rsid w:val="00FC6280"/>
    <w:rsid w:val="00FD21C9"/>
    <w:rsid w:val="00FD289B"/>
    <w:rsid w:val="00FD5776"/>
    <w:rsid w:val="00FD5D8A"/>
    <w:rsid w:val="00FD65CA"/>
    <w:rsid w:val="00FE1AA0"/>
    <w:rsid w:val="00FE1FE4"/>
    <w:rsid w:val="00FE2D5C"/>
    <w:rsid w:val="00FE37EF"/>
    <w:rsid w:val="00FE3BBF"/>
    <w:rsid w:val="00FF04D4"/>
    <w:rsid w:val="00FF0814"/>
    <w:rsid w:val="00FF0BFC"/>
    <w:rsid w:val="00FF1B0E"/>
    <w:rsid w:val="00FF22F7"/>
    <w:rsid w:val="00FF5336"/>
    <w:rsid w:val="00FF65AD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D995DA"/>
  <w15:chartTrackingRefBased/>
  <w15:docId w15:val="{22B6A50E-166E-4C71-8271-66BBE84E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5E87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1303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autoRedefine/>
    <w:qFormat/>
    <w:rsid w:val="00B15FE1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06C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206C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0DF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F0490"/>
    <w:rPr>
      <w:color w:val="0000FF"/>
      <w:u w:val="single"/>
    </w:rPr>
  </w:style>
  <w:style w:type="table" w:styleId="TableGrid">
    <w:name w:val="Table Grid"/>
    <w:basedOn w:val="TableNormal"/>
    <w:rsid w:val="008616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rsid w:val="00AF5E87"/>
    <w:pPr>
      <w:jc w:val="center"/>
    </w:pPr>
    <w:rPr>
      <w:rFonts w:ascii="Times New Roman" w:hAnsi="Times New Roman" w:cs="Times New Roman"/>
      <w:sz w:val="44"/>
      <w:szCs w:val="20"/>
      <w:lang w:eastAsia="en-GB"/>
    </w:rPr>
  </w:style>
  <w:style w:type="character" w:customStyle="1" w:styleId="TitleChar">
    <w:name w:val="Title Char"/>
    <w:link w:val="Title"/>
    <w:rsid w:val="00AF5E87"/>
    <w:rPr>
      <w:sz w:val="4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F702B9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7640A"/>
    <w:pPr>
      <w:ind w:left="720"/>
      <w:contextualSpacing/>
    </w:pPr>
  </w:style>
  <w:style w:type="paragraph" w:customStyle="1" w:styleId="xmsonormal">
    <w:name w:val="x_msonormal"/>
    <w:basedOn w:val="Normal"/>
    <w:rsid w:val="00F61FA5"/>
    <w:rPr>
      <w:rFonts w:ascii="Aptos" w:eastAsiaTheme="minorHAnsi" w:hAnsi="Aptos" w:cs="Aptos"/>
      <w:lang w:eastAsia="en-GB"/>
    </w:rPr>
  </w:style>
  <w:style w:type="character" w:styleId="Strong">
    <w:name w:val="Strong"/>
    <w:basedOn w:val="DefaultParagraphFont"/>
    <w:uiPriority w:val="22"/>
    <w:qFormat/>
    <w:rsid w:val="00F61FA5"/>
    <w:rPr>
      <w:b/>
      <w:bCs/>
    </w:rPr>
  </w:style>
  <w:style w:type="paragraph" w:customStyle="1" w:styleId="text">
    <w:name w:val="text"/>
    <w:basedOn w:val="Normal"/>
    <w:rsid w:val="008712A6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Local%20Settings\Temporary%20Internet%20Files\OLK66\Town%20Council%20Letterhead%20with%20QPS%20logo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65e880-fc32-4649-9e41-3d0e17458716">
      <Terms xmlns="http://schemas.microsoft.com/office/infopath/2007/PartnerControls"/>
    </lcf76f155ced4ddcb4097134ff3c332f>
    <TaxCatchAll xmlns="3a8c1eef-a433-41f0-9eba-b817950726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36EA26498584BB8DEF4C198078983" ma:contentTypeVersion="19" ma:contentTypeDescription="Create a new document." ma:contentTypeScope="" ma:versionID="4c96484286504e41ccb5deb4188467d3">
  <xsd:schema xmlns:xsd="http://www.w3.org/2001/XMLSchema" xmlns:xs="http://www.w3.org/2001/XMLSchema" xmlns:p="http://schemas.microsoft.com/office/2006/metadata/properties" xmlns:ns2="ac65e880-fc32-4649-9e41-3d0e17458716" xmlns:ns3="3a8c1eef-a433-41f0-9eba-b81795072690" targetNamespace="http://schemas.microsoft.com/office/2006/metadata/properties" ma:root="true" ma:fieldsID="e29bd516b429de6f44e9a227d6845af9" ns2:_="" ns3:_="">
    <xsd:import namespace="ac65e880-fc32-4649-9e41-3d0e17458716"/>
    <xsd:import namespace="3a8c1eef-a433-41f0-9eba-b81795072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5e880-fc32-4649-9e41-3d0e174587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a46d203-4a8c-4b5d-8b36-04a7eaddf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c1eef-a433-41f0-9eba-b8179507269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28f6067-db09-43ca-a2fe-938a42430fe9}" ma:internalName="TaxCatchAll" ma:showField="CatchAllData" ma:web="3a8c1eef-a433-41f0-9eba-b817950726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F13EAC0-60C0-433C-AACB-E3F5E009E720}">
  <ds:schemaRefs>
    <ds:schemaRef ds:uri="http://schemas.microsoft.com/office/2006/metadata/properties"/>
    <ds:schemaRef ds:uri="http://schemas.microsoft.com/office/infopath/2007/PartnerControls"/>
    <ds:schemaRef ds:uri="ac65e880-fc32-4649-9e41-3d0e17458716"/>
    <ds:schemaRef ds:uri="3a8c1eef-a433-41f0-9eba-b81795072690"/>
  </ds:schemaRefs>
</ds:datastoreItem>
</file>

<file path=customXml/itemProps2.xml><?xml version="1.0" encoding="utf-8"?>
<ds:datastoreItem xmlns:ds="http://schemas.openxmlformats.org/officeDocument/2006/customXml" ds:itemID="{2FB33C8F-172C-4712-B48D-3E980BC06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D6E9F6-3EB5-435E-92E0-516248866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65e880-fc32-4649-9e41-3d0e17458716"/>
    <ds:schemaRef ds:uri="3a8c1eef-a433-41f0-9eba-b81795072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079E38-7668-4AFD-BC47-8D2CD1E6F2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261C86C-D4CD-4C00-B079-787598E1FCD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Town Council Letterhead with QPS logo (2)</Template>
  <TotalTime>61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STC</vt:lpstr>
    </vt:vector>
  </TitlesOfParts>
  <Company>Skipton Town Council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STC</dc:title>
  <dc:subject/>
  <dc:creator>Council Administrator</dc:creator>
  <cp:keywords/>
  <dc:description/>
  <cp:lastModifiedBy>Louise Close</cp:lastModifiedBy>
  <cp:revision>26</cp:revision>
  <cp:lastPrinted>2026-06-01T11:44:00Z</cp:lastPrinted>
  <dcterms:created xsi:type="dcterms:W3CDTF">2026-09-29T11:28:00Z</dcterms:created>
  <dcterms:modified xsi:type="dcterms:W3CDTF">2026-09-29T12:32:00Z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589800.000000000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MediaServiceImageTags">
    <vt:lpwstr/>
  </property>
  <property fmtid="{D5CDD505-2E9C-101B-9397-08002B2CF9AE}" pid="6" name="ContentTypeId">
    <vt:lpwstr>0x01010092736EA26498584BB8DEF4C198078983</vt:lpwstr>
  </property>
  <property fmtid="{D5CDD505-2E9C-101B-9397-08002B2CF9AE}" pid="7" name="GrammarlyDocumentId">
    <vt:lpwstr>ae9e42be-9bdd-4b5c-8baa-f703840da61f</vt:lpwstr>
  </property>
</Properties>
</file>