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71377" w14:textId="1812E8AB" w:rsidR="00330846" w:rsidRDefault="00DC05A2" w:rsidP="002704B9">
      <w:pPr>
        <w:pStyle w:val="Title"/>
        <w:rPr>
          <w:rFonts w:ascii="Arial" w:hAnsi="Arial" w:cs="Arial"/>
          <w:b/>
          <w:sz w:val="28"/>
          <w:szCs w:val="28"/>
          <w:u w:val="single"/>
        </w:rPr>
      </w:pPr>
      <w:r w:rsidRPr="00057D61">
        <w:rPr>
          <w:rFonts w:ascii="Arial" w:hAnsi="Arial" w:cs="Arial"/>
          <w:b/>
          <w:sz w:val="28"/>
          <w:szCs w:val="28"/>
          <w:u w:val="single"/>
        </w:rPr>
        <w:t>Minutes of th</w:t>
      </w:r>
      <w:r w:rsidR="009C04DA">
        <w:rPr>
          <w:rFonts w:ascii="Arial" w:hAnsi="Arial" w:cs="Arial"/>
          <w:b/>
          <w:sz w:val="28"/>
          <w:szCs w:val="28"/>
          <w:u w:val="single"/>
        </w:rPr>
        <w:t>e</w:t>
      </w:r>
      <w:r w:rsidR="001C5D84" w:rsidRPr="00057D61">
        <w:rPr>
          <w:rFonts w:ascii="Arial" w:hAnsi="Arial" w:cs="Arial"/>
          <w:b/>
          <w:sz w:val="28"/>
          <w:szCs w:val="28"/>
          <w:u w:val="single"/>
        </w:rPr>
        <w:t xml:space="preserve"> </w:t>
      </w:r>
      <w:r w:rsidR="00E63208">
        <w:rPr>
          <w:rFonts w:ascii="Arial" w:hAnsi="Arial" w:cs="Arial"/>
          <w:b/>
          <w:sz w:val="28"/>
          <w:szCs w:val="28"/>
          <w:u w:val="single"/>
        </w:rPr>
        <w:t>m</w:t>
      </w:r>
      <w:r w:rsidR="006A1C11">
        <w:rPr>
          <w:rFonts w:ascii="Arial" w:hAnsi="Arial" w:cs="Arial"/>
          <w:b/>
          <w:sz w:val="28"/>
          <w:szCs w:val="28"/>
          <w:u w:val="single"/>
        </w:rPr>
        <w:t xml:space="preserve">eeting of </w:t>
      </w:r>
      <w:r w:rsidR="00330846">
        <w:rPr>
          <w:rFonts w:ascii="Arial" w:hAnsi="Arial" w:cs="Arial"/>
          <w:b/>
          <w:sz w:val="28"/>
          <w:szCs w:val="28"/>
          <w:u w:val="single"/>
        </w:rPr>
        <w:t xml:space="preserve">the </w:t>
      </w:r>
      <w:r w:rsidR="00592DB5">
        <w:rPr>
          <w:rFonts w:ascii="Arial" w:hAnsi="Arial" w:cs="Arial"/>
          <w:b/>
          <w:sz w:val="28"/>
          <w:szCs w:val="28"/>
          <w:u w:val="single"/>
        </w:rPr>
        <w:t>Policy Committee</w:t>
      </w:r>
      <w:r w:rsidR="006E7556">
        <w:rPr>
          <w:rFonts w:ascii="Arial" w:hAnsi="Arial" w:cs="Arial"/>
          <w:b/>
          <w:sz w:val="28"/>
          <w:szCs w:val="28"/>
          <w:u w:val="single"/>
        </w:rPr>
        <w:t xml:space="preserve">, </w:t>
      </w:r>
      <w:r w:rsidR="00A86577" w:rsidRPr="00057D61">
        <w:rPr>
          <w:rFonts w:ascii="Arial" w:hAnsi="Arial" w:cs="Arial"/>
          <w:b/>
          <w:sz w:val="28"/>
          <w:szCs w:val="28"/>
          <w:u w:val="single"/>
        </w:rPr>
        <w:t xml:space="preserve">held </w:t>
      </w:r>
      <w:r w:rsidR="00750216">
        <w:rPr>
          <w:rFonts w:ascii="Arial" w:hAnsi="Arial" w:cs="Arial"/>
          <w:b/>
          <w:sz w:val="28"/>
          <w:szCs w:val="28"/>
          <w:u w:val="single"/>
        </w:rPr>
        <w:t xml:space="preserve">at </w:t>
      </w:r>
      <w:r w:rsidR="00330846">
        <w:rPr>
          <w:rFonts w:ascii="Arial" w:hAnsi="Arial" w:cs="Arial"/>
          <w:b/>
          <w:sz w:val="28"/>
          <w:szCs w:val="28"/>
          <w:u w:val="single"/>
        </w:rPr>
        <w:t>Craven College, Ingleborough building, Gargrave Road</w:t>
      </w:r>
      <w:r w:rsidR="00592DB5">
        <w:rPr>
          <w:rFonts w:ascii="Arial" w:hAnsi="Arial" w:cs="Arial"/>
          <w:b/>
          <w:sz w:val="28"/>
          <w:szCs w:val="28"/>
          <w:u w:val="single"/>
        </w:rPr>
        <w:t>,</w:t>
      </w:r>
      <w:r w:rsidR="006A1C11">
        <w:rPr>
          <w:rFonts w:ascii="Arial" w:hAnsi="Arial" w:cs="Arial"/>
          <w:b/>
          <w:sz w:val="28"/>
          <w:szCs w:val="28"/>
          <w:u w:val="single"/>
        </w:rPr>
        <w:t xml:space="preserve"> Skipton</w:t>
      </w:r>
      <w:r w:rsidR="00750216">
        <w:rPr>
          <w:rFonts w:ascii="Arial" w:hAnsi="Arial" w:cs="Arial"/>
          <w:b/>
          <w:sz w:val="28"/>
          <w:szCs w:val="28"/>
          <w:u w:val="single"/>
        </w:rPr>
        <w:t xml:space="preserve"> on </w:t>
      </w:r>
    </w:p>
    <w:p w14:paraId="3E7A6977" w14:textId="61C8FA7B" w:rsidR="002704B9" w:rsidRDefault="00357F55" w:rsidP="002704B9">
      <w:pPr>
        <w:pStyle w:val="Title"/>
        <w:rPr>
          <w:rFonts w:ascii="Arial" w:hAnsi="Arial" w:cs="Arial"/>
          <w:b/>
          <w:sz w:val="28"/>
          <w:szCs w:val="28"/>
          <w:u w:val="single"/>
        </w:rPr>
      </w:pPr>
      <w:r>
        <w:rPr>
          <w:rFonts w:ascii="Arial" w:hAnsi="Arial" w:cs="Arial"/>
          <w:b/>
          <w:sz w:val="28"/>
          <w:szCs w:val="28"/>
          <w:u w:val="single"/>
        </w:rPr>
        <w:t>Thursday</w:t>
      </w:r>
      <w:r w:rsidR="00330846">
        <w:rPr>
          <w:rFonts w:ascii="Arial" w:hAnsi="Arial" w:cs="Arial"/>
          <w:b/>
          <w:sz w:val="28"/>
          <w:szCs w:val="28"/>
          <w:u w:val="single"/>
        </w:rPr>
        <w:t xml:space="preserve"> 24</w:t>
      </w:r>
      <w:r w:rsidR="00330846" w:rsidRPr="00330846">
        <w:rPr>
          <w:rFonts w:ascii="Arial" w:hAnsi="Arial" w:cs="Arial"/>
          <w:b/>
          <w:sz w:val="28"/>
          <w:szCs w:val="28"/>
          <w:u w:val="single"/>
          <w:vertAlign w:val="superscript"/>
        </w:rPr>
        <w:t>th</w:t>
      </w:r>
      <w:r w:rsidR="00330846">
        <w:rPr>
          <w:rFonts w:ascii="Arial" w:hAnsi="Arial" w:cs="Arial"/>
          <w:b/>
          <w:sz w:val="28"/>
          <w:szCs w:val="28"/>
          <w:u w:val="single"/>
        </w:rPr>
        <w:t xml:space="preserve"> September </w:t>
      </w:r>
      <w:r>
        <w:rPr>
          <w:rFonts w:ascii="Arial" w:hAnsi="Arial" w:cs="Arial"/>
          <w:b/>
          <w:sz w:val="28"/>
          <w:szCs w:val="28"/>
          <w:u w:val="single"/>
        </w:rPr>
        <w:t>2026</w:t>
      </w:r>
      <w:r w:rsidR="005C73CD">
        <w:rPr>
          <w:rFonts w:ascii="Arial" w:hAnsi="Arial" w:cs="Arial"/>
          <w:b/>
          <w:sz w:val="28"/>
          <w:szCs w:val="28"/>
          <w:u w:val="single"/>
        </w:rPr>
        <w:t xml:space="preserve"> at </w:t>
      </w:r>
      <w:r w:rsidR="00AB3E1C">
        <w:rPr>
          <w:rFonts w:ascii="Arial" w:hAnsi="Arial" w:cs="Arial"/>
          <w:b/>
          <w:sz w:val="28"/>
          <w:szCs w:val="28"/>
          <w:u w:val="single"/>
        </w:rPr>
        <w:t>6.30 pm</w:t>
      </w:r>
    </w:p>
    <w:p w14:paraId="330A8191" w14:textId="77777777" w:rsidR="002704B9" w:rsidRPr="00057D61" w:rsidRDefault="002704B9" w:rsidP="00AF5E87">
      <w:pPr>
        <w:pStyle w:val="Title"/>
        <w:rPr>
          <w:rFonts w:ascii="Arial" w:hAnsi="Arial" w:cs="Arial"/>
          <w:b/>
          <w:sz w:val="28"/>
          <w:szCs w:val="28"/>
        </w:rPr>
      </w:pPr>
    </w:p>
    <w:p w14:paraId="607F9425" w14:textId="77777777" w:rsidR="00AF5E87" w:rsidRPr="00057D61" w:rsidRDefault="00A86577" w:rsidP="00AF5E87">
      <w:pPr>
        <w:rPr>
          <w:b/>
          <w:bCs/>
          <w:sz w:val="28"/>
          <w:szCs w:val="28"/>
          <w:u w:val="single"/>
        </w:rPr>
      </w:pPr>
      <w:r w:rsidRPr="00057D61">
        <w:rPr>
          <w:b/>
          <w:bCs/>
          <w:sz w:val="28"/>
          <w:szCs w:val="28"/>
          <w:u w:val="single"/>
        </w:rPr>
        <w:t xml:space="preserve">Those </w:t>
      </w:r>
      <w:r w:rsidR="00F176D7" w:rsidRPr="00057D61">
        <w:rPr>
          <w:b/>
          <w:bCs/>
          <w:sz w:val="28"/>
          <w:szCs w:val="28"/>
          <w:u w:val="single"/>
        </w:rPr>
        <w:t>Present.</w:t>
      </w:r>
    </w:p>
    <w:p w14:paraId="33188697" w14:textId="24405C49" w:rsidR="00B43F11" w:rsidRDefault="00A86577" w:rsidP="001C5D84">
      <w:pPr>
        <w:rPr>
          <w:bCs/>
          <w:sz w:val="28"/>
          <w:szCs w:val="28"/>
        </w:rPr>
      </w:pPr>
      <w:r w:rsidRPr="00057D61">
        <w:rPr>
          <w:bCs/>
          <w:sz w:val="28"/>
          <w:szCs w:val="28"/>
        </w:rPr>
        <w:t>Chairman:</w:t>
      </w:r>
      <w:r w:rsidRPr="00057D61">
        <w:rPr>
          <w:bCs/>
          <w:sz w:val="28"/>
          <w:szCs w:val="28"/>
        </w:rPr>
        <w:tab/>
      </w:r>
      <w:r w:rsidR="00B43F11">
        <w:rPr>
          <w:bCs/>
          <w:sz w:val="28"/>
          <w:szCs w:val="28"/>
        </w:rPr>
        <w:t>Councillor</w:t>
      </w:r>
      <w:r w:rsidR="00486DCF">
        <w:rPr>
          <w:bCs/>
          <w:sz w:val="28"/>
          <w:szCs w:val="28"/>
        </w:rPr>
        <w:t xml:space="preserve"> </w:t>
      </w:r>
      <w:r w:rsidR="005C73CD">
        <w:rPr>
          <w:bCs/>
          <w:sz w:val="28"/>
          <w:szCs w:val="28"/>
        </w:rPr>
        <w:t>R Heseltine</w:t>
      </w:r>
    </w:p>
    <w:p w14:paraId="488B3E17" w14:textId="7598AD61" w:rsidR="005916BE" w:rsidRDefault="00F85314" w:rsidP="001C3EA3">
      <w:pPr>
        <w:rPr>
          <w:bCs/>
          <w:sz w:val="28"/>
          <w:szCs w:val="28"/>
        </w:rPr>
      </w:pPr>
      <w:r>
        <w:rPr>
          <w:bCs/>
          <w:sz w:val="28"/>
          <w:szCs w:val="28"/>
        </w:rPr>
        <w:t>Councillor B McDaid</w:t>
      </w:r>
      <w:r w:rsidR="006913C4">
        <w:rPr>
          <w:bCs/>
          <w:sz w:val="28"/>
          <w:szCs w:val="28"/>
        </w:rPr>
        <w:t xml:space="preserve">, </w:t>
      </w:r>
      <w:r w:rsidR="00D022E8">
        <w:rPr>
          <w:bCs/>
          <w:sz w:val="28"/>
          <w:szCs w:val="28"/>
        </w:rPr>
        <w:t>Councillor C Harbron</w:t>
      </w:r>
      <w:r w:rsidR="00944C42">
        <w:rPr>
          <w:bCs/>
          <w:sz w:val="28"/>
          <w:szCs w:val="28"/>
        </w:rPr>
        <w:t xml:space="preserve">, </w:t>
      </w:r>
      <w:r w:rsidR="006A4F13">
        <w:rPr>
          <w:bCs/>
          <w:sz w:val="28"/>
          <w:szCs w:val="28"/>
        </w:rPr>
        <w:t>Councillor P Madeley</w:t>
      </w:r>
      <w:r w:rsidR="00330846">
        <w:rPr>
          <w:bCs/>
          <w:sz w:val="28"/>
          <w:szCs w:val="28"/>
        </w:rPr>
        <w:t xml:space="preserve"> </w:t>
      </w:r>
      <w:r w:rsidR="00D563BD">
        <w:rPr>
          <w:bCs/>
          <w:sz w:val="28"/>
          <w:szCs w:val="28"/>
        </w:rPr>
        <w:t>&amp; Councillor C Nash.</w:t>
      </w:r>
    </w:p>
    <w:p w14:paraId="50857C41" w14:textId="77777777" w:rsidR="00233919" w:rsidRDefault="00A86577" w:rsidP="00FB2970">
      <w:pPr>
        <w:ind w:left="2160" w:hanging="2160"/>
        <w:rPr>
          <w:bCs/>
          <w:sz w:val="28"/>
          <w:szCs w:val="28"/>
        </w:rPr>
      </w:pPr>
      <w:r w:rsidRPr="00057D61">
        <w:rPr>
          <w:bCs/>
          <w:sz w:val="28"/>
          <w:szCs w:val="28"/>
        </w:rPr>
        <w:t>Officers:</w:t>
      </w:r>
      <w:r w:rsidR="006A4F13">
        <w:rPr>
          <w:bCs/>
          <w:sz w:val="28"/>
          <w:szCs w:val="28"/>
        </w:rPr>
        <w:t xml:space="preserve"> </w:t>
      </w:r>
    </w:p>
    <w:p w14:paraId="28EFDB1F" w14:textId="7FB1EAF8" w:rsidR="00233919" w:rsidRDefault="00366468" w:rsidP="00FB2970">
      <w:pPr>
        <w:ind w:left="2160" w:hanging="2160"/>
        <w:rPr>
          <w:bCs/>
          <w:sz w:val="28"/>
          <w:szCs w:val="28"/>
        </w:rPr>
      </w:pPr>
      <w:r>
        <w:rPr>
          <w:bCs/>
          <w:sz w:val="28"/>
          <w:szCs w:val="28"/>
        </w:rPr>
        <w:t>Mrs L Close (Chief Officer)</w:t>
      </w:r>
      <w:r w:rsidR="00D963E2">
        <w:rPr>
          <w:bCs/>
          <w:sz w:val="28"/>
          <w:szCs w:val="28"/>
        </w:rPr>
        <w:t xml:space="preserve"> / </w:t>
      </w:r>
      <w:r w:rsidR="006A4F13">
        <w:rPr>
          <w:bCs/>
          <w:sz w:val="28"/>
          <w:szCs w:val="28"/>
        </w:rPr>
        <w:t xml:space="preserve">Mrs J Dean (Deputy Clerk) </w:t>
      </w:r>
    </w:p>
    <w:p w14:paraId="087ED5B5" w14:textId="77777777" w:rsidR="00FB2970" w:rsidRDefault="00FB2970" w:rsidP="00FB2970">
      <w:pPr>
        <w:ind w:left="2160" w:hanging="2160"/>
        <w:rPr>
          <w:bCs/>
          <w:sz w:val="28"/>
          <w:szCs w:val="28"/>
        </w:rPr>
      </w:pPr>
    </w:p>
    <w:p w14:paraId="068FF28D" w14:textId="6C4BA407" w:rsidR="00DE6202" w:rsidRDefault="00DE6202" w:rsidP="00FB2970">
      <w:pPr>
        <w:ind w:left="2160" w:hanging="2160"/>
        <w:rPr>
          <w:b/>
          <w:sz w:val="28"/>
          <w:szCs w:val="28"/>
          <w:u w:val="single"/>
        </w:rPr>
      </w:pPr>
      <w:r>
        <w:rPr>
          <w:b/>
          <w:sz w:val="28"/>
          <w:szCs w:val="28"/>
        </w:rPr>
        <w:t>2627/0</w:t>
      </w:r>
      <w:r w:rsidR="00330846">
        <w:rPr>
          <w:b/>
          <w:sz w:val="28"/>
          <w:szCs w:val="28"/>
        </w:rPr>
        <w:t>17</w:t>
      </w:r>
      <w:r w:rsidR="009D1E9D">
        <w:rPr>
          <w:b/>
          <w:sz w:val="28"/>
          <w:szCs w:val="28"/>
        </w:rPr>
        <w:t xml:space="preserve">   </w:t>
      </w:r>
      <w:r w:rsidR="009B34FA">
        <w:rPr>
          <w:b/>
          <w:sz w:val="28"/>
          <w:szCs w:val="28"/>
          <w:u w:val="single"/>
        </w:rPr>
        <w:t xml:space="preserve">ITEM 1 </w:t>
      </w:r>
      <w:r w:rsidR="001F1D8C">
        <w:rPr>
          <w:b/>
          <w:sz w:val="28"/>
          <w:szCs w:val="28"/>
          <w:u w:val="single"/>
        </w:rPr>
        <w:t>–</w:t>
      </w:r>
      <w:r w:rsidR="009B34FA">
        <w:rPr>
          <w:b/>
          <w:sz w:val="28"/>
          <w:szCs w:val="28"/>
          <w:u w:val="single"/>
        </w:rPr>
        <w:t xml:space="preserve"> </w:t>
      </w:r>
      <w:r w:rsidR="001F1D8C">
        <w:rPr>
          <w:b/>
          <w:sz w:val="28"/>
          <w:szCs w:val="28"/>
          <w:u w:val="single"/>
        </w:rPr>
        <w:t>Welcome and Chairman's remarks</w:t>
      </w:r>
    </w:p>
    <w:p w14:paraId="17FD50A4" w14:textId="77777777" w:rsidR="001F1D8C" w:rsidRDefault="001F1D8C" w:rsidP="00FB2970">
      <w:pPr>
        <w:ind w:left="2160" w:hanging="2160"/>
        <w:rPr>
          <w:bCs/>
          <w:sz w:val="28"/>
          <w:szCs w:val="28"/>
        </w:rPr>
      </w:pPr>
      <w:r>
        <w:rPr>
          <w:bCs/>
          <w:sz w:val="28"/>
          <w:szCs w:val="28"/>
        </w:rPr>
        <w:t xml:space="preserve">Councillor R Heseltine welcomed everyone to the meeting and thanked them </w:t>
      </w:r>
    </w:p>
    <w:p w14:paraId="21D7B61A" w14:textId="77777777" w:rsidR="00330846" w:rsidRDefault="001F1D8C" w:rsidP="00330846">
      <w:pPr>
        <w:ind w:left="2160" w:hanging="2160"/>
        <w:rPr>
          <w:bCs/>
          <w:sz w:val="28"/>
          <w:szCs w:val="28"/>
        </w:rPr>
      </w:pPr>
      <w:r>
        <w:rPr>
          <w:bCs/>
          <w:sz w:val="28"/>
          <w:szCs w:val="28"/>
        </w:rPr>
        <w:t>for attending</w:t>
      </w:r>
    </w:p>
    <w:p w14:paraId="056C22EF" w14:textId="77777777" w:rsidR="00330846" w:rsidRDefault="00330846" w:rsidP="00330846">
      <w:pPr>
        <w:ind w:left="2160" w:hanging="2160"/>
        <w:rPr>
          <w:bCs/>
          <w:sz w:val="28"/>
          <w:szCs w:val="28"/>
        </w:rPr>
      </w:pPr>
    </w:p>
    <w:p w14:paraId="5ED99BC3" w14:textId="1FC28ADB" w:rsidR="009D1E9D" w:rsidRDefault="001F1D8C" w:rsidP="00330846">
      <w:pPr>
        <w:ind w:left="2160" w:hanging="2160"/>
        <w:rPr>
          <w:b/>
          <w:bCs/>
          <w:sz w:val="28"/>
          <w:szCs w:val="28"/>
          <w:u w:val="single"/>
          <w:lang w:eastAsia="en-GB"/>
        </w:rPr>
      </w:pPr>
      <w:r>
        <w:rPr>
          <w:b/>
          <w:bCs/>
          <w:sz w:val="28"/>
          <w:szCs w:val="28"/>
          <w:lang w:eastAsia="en-GB"/>
        </w:rPr>
        <w:t>2627/0</w:t>
      </w:r>
      <w:r w:rsidR="00330846">
        <w:rPr>
          <w:b/>
          <w:bCs/>
          <w:sz w:val="28"/>
          <w:szCs w:val="28"/>
          <w:lang w:eastAsia="en-GB"/>
        </w:rPr>
        <w:t xml:space="preserve">18   </w:t>
      </w:r>
      <w:r w:rsidR="009D1E9D">
        <w:rPr>
          <w:b/>
          <w:bCs/>
          <w:sz w:val="28"/>
          <w:szCs w:val="28"/>
          <w:u w:val="single"/>
          <w:lang w:eastAsia="en-GB"/>
        </w:rPr>
        <w:t>ITEM 2 – Apologies for Absence</w:t>
      </w:r>
    </w:p>
    <w:p w14:paraId="0F8260FF" w14:textId="6155DDAD" w:rsidR="00C74A37" w:rsidRDefault="00C74A37" w:rsidP="003E1736">
      <w:pPr>
        <w:ind w:left="1440" w:hanging="1440"/>
        <w:rPr>
          <w:sz w:val="28"/>
          <w:szCs w:val="28"/>
          <w:lang w:eastAsia="en-GB"/>
        </w:rPr>
      </w:pPr>
      <w:r>
        <w:rPr>
          <w:sz w:val="28"/>
          <w:szCs w:val="28"/>
          <w:lang w:eastAsia="en-GB"/>
        </w:rPr>
        <w:t>Councillor Pickard</w:t>
      </w:r>
      <w:r w:rsidR="00330846">
        <w:rPr>
          <w:sz w:val="28"/>
          <w:szCs w:val="28"/>
          <w:lang w:eastAsia="en-GB"/>
        </w:rPr>
        <w:t>, Feather &amp; Morton all</w:t>
      </w:r>
      <w:r>
        <w:rPr>
          <w:sz w:val="28"/>
          <w:szCs w:val="28"/>
          <w:lang w:eastAsia="en-GB"/>
        </w:rPr>
        <w:t xml:space="preserve"> had prior engagements, and the Chair </w:t>
      </w:r>
    </w:p>
    <w:p w14:paraId="0516C3F6" w14:textId="55A4D7C7" w:rsidR="001F1D8C" w:rsidRPr="001F1D8C" w:rsidRDefault="00C74A37" w:rsidP="003E1736">
      <w:pPr>
        <w:ind w:left="1440" w:hanging="1440"/>
        <w:rPr>
          <w:b/>
          <w:bCs/>
          <w:sz w:val="28"/>
          <w:szCs w:val="28"/>
          <w:lang w:eastAsia="en-GB"/>
        </w:rPr>
      </w:pPr>
      <w:r>
        <w:rPr>
          <w:sz w:val="28"/>
          <w:szCs w:val="28"/>
          <w:lang w:eastAsia="en-GB"/>
        </w:rPr>
        <w:t xml:space="preserve">Confirmed these reasons were accepted. </w:t>
      </w:r>
      <w:r w:rsidR="009D1E9D">
        <w:rPr>
          <w:b/>
          <w:bCs/>
          <w:sz w:val="28"/>
          <w:szCs w:val="28"/>
          <w:lang w:eastAsia="en-GB"/>
        </w:rPr>
        <w:tab/>
      </w:r>
    </w:p>
    <w:p w14:paraId="1A1F057C" w14:textId="77777777" w:rsidR="00C74A37" w:rsidRDefault="00C74A37" w:rsidP="003E1736">
      <w:pPr>
        <w:ind w:left="1440" w:hanging="1440"/>
        <w:rPr>
          <w:b/>
          <w:bCs/>
          <w:sz w:val="28"/>
          <w:szCs w:val="28"/>
          <w:lang w:eastAsia="en-GB"/>
        </w:rPr>
      </w:pPr>
    </w:p>
    <w:p w14:paraId="22EB341D" w14:textId="3054F5E4" w:rsidR="00C74A37" w:rsidRPr="00330846" w:rsidRDefault="00C74A37" w:rsidP="00330846">
      <w:pPr>
        <w:ind w:left="1440" w:hanging="1440"/>
        <w:rPr>
          <w:b/>
          <w:bCs/>
          <w:sz w:val="28"/>
          <w:szCs w:val="28"/>
          <w:lang w:eastAsia="en-GB"/>
        </w:rPr>
      </w:pPr>
      <w:r>
        <w:rPr>
          <w:b/>
          <w:bCs/>
          <w:sz w:val="28"/>
          <w:szCs w:val="28"/>
          <w:lang w:eastAsia="en-GB"/>
        </w:rPr>
        <w:t>2627/0</w:t>
      </w:r>
      <w:r w:rsidR="00330846">
        <w:rPr>
          <w:b/>
          <w:bCs/>
          <w:sz w:val="28"/>
          <w:szCs w:val="28"/>
          <w:lang w:eastAsia="en-GB"/>
        </w:rPr>
        <w:t xml:space="preserve">19   </w:t>
      </w:r>
      <w:r>
        <w:rPr>
          <w:b/>
          <w:bCs/>
          <w:sz w:val="28"/>
          <w:szCs w:val="28"/>
          <w:u w:val="single"/>
          <w:lang w:eastAsia="en-GB"/>
        </w:rPr>
        <w:t xml:space="preserve">ITEM 3 </w:t>
      </w:r>
      <w:r w:rsidR="009118F9">
        <w:rPr>
          <w:b/>
          <w:bCs/>
          <w:sz w:val="28"/>
          <w:szCs w:val="28"/>
          <w:u w:val="single"/>
          <w:lang w:eastAsia="en-GB"/>
        </w:rPr>
        <w:t>–</w:t>
      </w:r>
      <w:r>
        <w:rPr>
          <w:b/>
          <w:bCs/>
          <w:sz w:val="28"/>
          <w:szCs w:val="28"/>
          <w:u w:val="single"/>
          <w:lang w:eastAsia="en-GB"/>
        </w:rPr>
        <w:t xml:space="preserve"> </w:t>
      </w:r>
      <w:r w:rsidR="009118F9">
        <w:rPr>
          <w:b/>
          <w:bCs/>
          <w:sz w:val="28"/>
          <w:szCs w:val="28"/>
          <w:u w:val="single"/>
          <w:lang w:eastAsia="en-GB"/>
        </w:rPr>
        <w:t>Disclosures of Interest</w:t>
      </w:r>
    </w:p>
    <w:p w14:paraId="6842B086" w14:textId="5521F66B" w:rsidR="009118F9" w:rsidRDefault="009118F9" w:rsidP="003E1736">
      <w:pPr>
        <w:ind w:left="1440" w:hanging="1440"/>
        <w:rPr>
          <w:sz w:val="28"/>
          <w:szCs w:val="28"/>
          <w:lang w:eastAsia="en-GB"/>
        </w:rPr>
      </w:pPr>
      <w:r>
        <w:rPr>
          <w:sz w:val="28"/>
          <w:szCs w:val="28"/>
          <w:lang w:eastAsia="en-GB"/>
        </w:rPr>
        <w:t>None submitted</w:t>
      </w:r>
      <w:r w:rsidR="00461172">
        <w:rPr>
          <w:sz w:val="28"/>
          <w:szCs w:val="28"/>
          <w:lang w:eastAsia="en-GB"/>
        </w:rPr>
        <w:t>.</w:t>
      </w:r>
    </w:p>
    <w:p w14:paraId="33655EBF" w14:textId="77777777" w:rsidR="00330846" w:rsidRDefault="00330846" w:rsidP="003E1736">
      <w:pPr>
        <w:ind w:left="1440" w:hanging="1440"/>
        <w:rPr>
          <w:sz w:val="28"/>
          <w:szCs w:val="28"/>
          <w:lang w:eastAsia="en-GB"/>
        </w:rPr>
      </w:pPr>
    </w:p>
    <w:p w14:paraId="5E600C4A" w14:textId="12A0A271" w:rsidR="009118F9" w:rsidRDefault="009118F9" w:rsidP="003E1736">
      <w:pPr>
        <w:ind w:left="1440" w:hanging="1440"/>
        <w:rPr>
          <w:b/>
          <w:bCs/>
          <w:sz w:val="28"/>
          <w:szCs w:val="28"/>
          <w:u w:val="single"/>
          <w:lang w:eastAsia="en-GB"/>
        </w:rPr>
      </w:pPr>
      <w:r>
        <w:rPr>
          <w:b/>
          <w:bCs/>
          <w:sz w:val="28"/>
          <w:szCs w:val="28"/>
          <w:lang w:eastAsia="en-GB"/>
        </w:rPr>
        <w:t>2627/0</w:t>
      </w:r>
      <w:r w:rsidR="001A632E">
        <w:rPr>
          <w:b/>
          <w:bCs/>
          <w:sz w:val="28"/>
          <w:szCs w:val="28"/>
          <w:lang w:eastAsia="en-GB"/>
        </w:rPr>
        <w:t>20</w:t>
      </w:r>
      <w:r>
        <w:rPr>
          <w:b/>
          <w:bCs/>
          <w:sz w:val="28"/>
          <w:szCs w:val="28"/>
          <w:lang w:eastAsia="en-GB"/>
        </w:rPr>
        <w:tab/>
      </w:r>
      <w:r>
        <w:rPr>
          <w:b/>
          <w:bCs/>
          <w:sz w:val="28"/>
          <w:szCs w:val="28"/>
          <w:u w:val="single"/>
          <w:lang w:eastAsia="en-GB"/>
        </w:rPr>
        <w:t>ITEM 4 – Dispensations</w:t>
      </w:r>
    </w:p>
    <w:p w14:paraId="76618A56" w14:textId="769BE15F" w:rsidR="009118F9" w:rsidRDefault="009118F9" w:rsidP="003E1736">
      <w:pPr>
        <w:ind w:left="1440" w:hanging="1440"/>
        <w:rPr>
          <w:sz w:val="28"/>
          <w:szCs w:val="28"/>
          <w:lang w:eastAsia="en-GB"/>
        </w:rPr>
      </w:pPr>
      <w:r>
        <w:rPr>
          <w:sz w:val="28"/>
          <w:szCs w:val="28"/>
          <w:lang w:eastAsia="en-GB"/>
        </w:rPr>
        <w:t>None requested</w:t>
      </w:r>
      <w:r w:rsidR="00461172">
        <w:rPr>
          <w:sz w:val="28"/>
          <w:szCs w:val="28"/>
          <w:lang w:eastAsia="en-GB"/>
        </w:rPr>
        <w:t>.</w:t>
      </w:r>
    </w:p>
    <w:p w14:paraId="0786109A" w14:textId="77777777" w:rsidR="00D963E2" w:rsidRDefault="00D963E2" w:rsidP="003E1736">
      <w:pPr>
        <w:ind w:left="1440" w:hanging="1440"/>
        <w:rPr>
          <w:sz w:val="28"/>
          <w:szCs w:val="28"/>
          <w:lang w:eastAsia="en-GB"/>
        </w:rPr>
      </w:pPr>
    </w:p>
    <w:p w14:paraId="66911A11" w14:textId="26BD65B0" w:rsidR="00461172" w:rsidRDefault="00461172" w:rsidP="003E1736">
      <w:pPr>
        <w:ind w:left="1440" w:hanging="1440"/>
        <w:rPr>
          <w:b/>
          <w:bCs/>
          <w:sz w:val="28"/>
          <w:szCs w:val="28"/>
          <w:u w:val="single"/>
          <w:lang w:eastAsia="en-GB"/>
        </w:rPr>
      </w:pPr>
      <w:r>
        <w:rPr>
          <w:b/>
          <w:bCs/>
          <w:sz w:val="28"/>
          <w:szCs w:val="28"/>
          <w:lang w:eastAsia="en-GB"/>
        </w:rPr>
        <w:t>2627/0</w:t>
      </w:r>
      <w:r w:rsidR="001A632E">
        <w:rPr>
          <w:b/>
          <w:bCs/>
          <w:sz w:val="28"/>
          <w:szCs w:val="28"/>
          <w:lang w:eastAsia="en-GB"/>
        </w:rPr>
        <w:t>21</w:t>
      </w:r>
      <w:r>
        <w:rPr>
          <w:b/>
          <w:bCs/>
          <w:sz w:val="28"/>
          <w:szCs w:val="28"/>
          <w:lang w:eastAsia="en-GB"/>
        </w:rPr>
        <w:tab/>
      </w:r>
      <w:r>
        <w:rPr>
          <w:b/>
          <w:bCs/>
          <w:sz w:val="28"/>
          <w:szCs w:val="28"/>
          <w:u w:val="single"/>
          <w:lang w:eastAsia="en-GB"/>
        </w:rPr>
        <w:t>ITEM 5 – Representations from the public</w:t>
      </w:r>
    </w:p>
    <w:p w14:paraId="424D3DF7" w14:textId="49C88151" w:rsidR="00461172" w:rsidRDefault="00D141B3" w:rsidP="00D141B3">
      <w:pPr>
        <w:rPr>
          <w:sz w:val="28"/>
          <w:szCs w:val="28"/>
          <w:lang w:eastAsia="en-GB"/>
        </w:rPr>
      </w:pPr>
      <w:r>
        <w:rPr>
          <w:sz w:val="28"/>
          <w:szCs w:val="28"/>
          <w:lang w:eastAsia="en-GB"/>
        </w:rPr>
        <w:t xml:space="preserve">None present. </w:t>
      </w:r>
    </w:p>
    <w:p w14:paraId="5E8E26EC" w14:textId="77777777" w:rsidR="00D141B3" w:rsidRDefault="00D141B3" w:rsidP="00D141B3">
      <w:pPr>
        <w:rPr>
          <w:sz w:val="28"/>
          <w:szCs w:val="28"/>
          <w:lang w:eastAsia="en-GB"/>
        </w:rPr>
      </w:pPr>
    </w:p>
    <w:p w14:paraId="3C34AF4E" w14:textId="318B6670" w:rsidR="001A632E" w:rsidRDefault="00D141B3" w:rsidP="001A632E">
      <w:pPr>
        <w:rPr>
          <w:b/>
          <w:bCs/>
          <w:sz w:val="28"/>
          <w:szCs w:val="28"/>
          <w:u w:val="single"/>
          <w:lang w:eastAsia="en-GB"/>
        </w:rPr>
      </w:pPr>
      <w:r>
        <w:rPr>
          <w:b/>
          <w:bCs/>
          <w:sz w:val="28"/>
          <w:szCs w:val="28"/>
          <w:lang w:eastAsia="en-GB"/>
        </w:rPr>
        <w:t>2627/0</w:t>
      </w:r>
      <w:r w:rsidR="001A632E">
        <w:rPr>
          <w:b/>
          <w:bCs/>
          <w:sz w:val="28"/>
          <w:szCs w:val="28"/>
          <w:lang w:eastAsia="en-GB"/>
        </w:rPr>
        <w:t>22</w:t>
      </w:r>
      <w:r>
        <w:rPr>
          <w:b/>
          <w:bCs/>
          <w:sz w:val="28"/>
          <w:szCs w:val="28"/>
          <w:lang w:eastAsia="en-GB"/>
        </w:rPr>
        <w:tab/>
      </w:r>
      <w:r>
        <w:rPr>
          <w:b/>
          <w:bCs/>
          <w:sz w:val="28"/>
          <w:szCs w:val="28"/>
          <w:u w:val="single"/>
          <w:lang w:eastAsia="en-GB"/>
        </w:rPr>
        <w:t>ITEM 6 –</w:t>
      </w:r>
      <w:r w:rsidR="001A632E">
        <w:rPr>
          <w:b/>
          <w:bCs/>
          <w:sz w:val="28"/>
          <w:szCs w:val="28"/>
          <w:u w:val="single"/>
          <w:lang w:eastAsia="en-GB"/>
        </w:rPr>
        <w:t xml:space="preserve"> Minutes</w:t>
      </w:r>
    </w:p>
    <w:p w14:paraId="75A611A3" w14:textId="3E4AE2B4" w:rsidR="00A43617" w:rsidRDefault="001A632E" w:rsidP="008D0987">
      <w:pPr>
        <w:rPr>
          <w:sz w:val="28"/>
          <w:szCs w:val="28"/>
          <w:lang w:eastAsia="en-GB"/>
        </w:rPr>
      </w:pPr>
      <w:r>
        <w:rPr>
          <w:sz w:val="28"/>
          <w:szCs w:val="28"/>
          <w:lang w:eastAsia="en-GB"/>
        </w:rPr>
        <w:t>Proposed by Councillor P Madeley, seconded by Councillor B McDaid and resolved in favour that the minutes of the meetings held on the 6</w:t>
      </w:r>
      <w:r w:rsidRPr="001A632E">
        <w:rPr>
          <w:sz w:val="28"/>
          <w:szCs w:val="28"/>
          <w:vertAlign w:val="superscript"/>
          <w:lang w:eastAsia="en-GB"/>
        </w:rPr>
        <w:t>th</w:t>
      </w:r>
      <w:r>
        <w:rPr>
          <w:sz w:val="28"/>
          <w:szCs w:val="28"/>
          <w:lang w:eastAsia="en-GB"/>
        </w:rPr>
        <w:t xml:space="preserve"> August and the 15th July are a true and accurate record of the decisions made at the meeting. </w:t>
      </w:r>
    </w:p>
    <w:p w14:paraId="2D26F7FF" w14:textId="77777777" w:rsidR="001A632E" w:rsidRPr="001A632E" w:rsidRDefault="001A632E" w:rsidP="008D0987">
      <w:pPr>
        <w:rPr>
          <w:sz w:val="28"/>
          <w:szCs w:val="28"/>
          <w:lang w:eastAsia="en-GB"/>
        </w:rPr>
      </w:pPr>
    </w:p>
    <w:p w14:paraId="5A135895" w14:textId="1D83BC7B" w:rsidR="001A632E" w:rsidRDefault="003A47B3" w:rsidP="001A632E">
      <w:pPr>
        <w:rPr>
          <w:b/>
          <w:bCs/>
          <w:sz w:val="28"/>
          <w:szCs w:val="28"/>
          <w:u w:val="single"/>
          <w:lang w:eastAsia="en-GB"/>
        </w:rPr>
      </w:pPr>
      <w:r>
        <w:rPr>
          <w:b/>
          <w:bCs/>
          <w:sz w:val="28"/>
          <w:szCs w:val="28"/>
          <w:lang w:eastAsia="en-GB"/>
        </w:rPr>
        <w:t>2627/0</w:t>
      </w:r>
      <w:r w:rsidR="001A632E">
        <w:rPr>
          <w:b/>
          <w:bCs/>
          <w:sz w:val="28"/>
          <w:szCs w:val="28"/>
          <w:lang w:eastAsia="en-GB"/>
        </w:rPr>
        <w:t>23</w:t>
      </w:r>
      <w:r>
        <w:rPr>
          <w:b/>
          <w:bCs/>
          <w:sz w:val="28"/>
          <w:szCs w:val="28"/>
          <w:lang w:eastAsia="en-GB"/>
        </w:rPr>
        <w:tab/>
      </w:r>
      <w:r>
        <w:rPr>
          <w:b/>
          <w:bCs/>
          <w:sz w:val="28"/>
          <w:szCs w:val="28"/>
          <w:u w:val="single"/>
          <w:lang w:eastAsia="en-GB"/>
        </w:rPr>
        <w:t xml:space="preserve">ITEM 7 </w:t>
      </w:r>
      <w:r w:rsidR="008D0987">
        <w:rPr>
          <w:b/>
          <w:bCs/>
          <w:sz w:val="28"/>
          <w:szCs w:val="28"/>
          <w:u w:val="single"/>
          <w:lang w:eastAsia="en-GB"/>
        </w:rPr>
        <w:t>–</w:t>
      </w:r>
      <w:r>
        <w:rPr>
          <w:b/>
          <w:bCs/>
          <w:sz w:val="28"/>
          <w:szCs w:val="28"/>
          <w:u w:val="single"/>
          <w:lang w:eastAsia="en-GB"/>
        </w:rPr>
        <w:t xml:space="preserve"> </w:t>
      </w:r>
      <w:r w:rsidR="001A632E">
        <w:rPr>
          <w:b/>
          <w:bCs/>
          <w:sz w:val="28"/>
          <w:szCs w:val="28"/>
          <w:u w:val="single"/>
          <w:lang w:eastAsia="en-GB"/>
        </w:rPr>
        <w:t>Actions update</w:t>
      </w:r>
    </w:p>
    <w:p w14:paraId="2D0450DF" w14:textId="0AAE7EE0" w:rsidR="001A632E" w:rsidRPr="001A632E" w:rsidRDefault="001A632E" w:rsidP="001A632E">
      <w:pPr>
        <w:rPr>
          <w:sz w:val="28"/>
          <w:szCs w:val="28"/>
          <w:lang w:eastAsia="en-GB"/>
        </w:rPr>
      </w:pPr>
      <w:r w:rsidRPr="001A632E">
        <w:rPr>
          <w:sz w:val="28"/>
          <w:szCs w:val="28"/>
          <w:lang w:eastAsia="en-GB"/>
        </w:rPr>
        <w:t>Committee received and noted the following updates from actions at the last meeting;</w:t>
      </w:r>
    </w:p>
    <w:p w14:paraId="35706106" w14:textId="77777777" w:rsidR="001A632E" w:rsidRDefault="001A632E" w:rsidP="001A632E">
      <w:pPr>
        <w:rPr>
          <w:sz w:val="28"/>
          <w:szCs w:val="28"/>
        </w:rPr>
      </w:pPr>
      <w:r w:rsidRPr="001A632E">
        <w:rPr>
          <w:sz w:val="28"/>
          <w:szCs w:val="28"/>
        </w:rPr>
        <w:t xml:space="preserve">• Devolution Opportunities- On Full Council Agenda 16th September, and in response to Cllr </w:t>
      </w:r>
      <w:r>
        <w:rPr>
          <w:sz w:val="28"/>
          <w:szCs w:val="28"/>
        </w:rPr>
        <w:t>Heseltine's</w:t>
      </w:r>
      <w:r w:rsidRPr="001A632E">
        <w:rPr>
          <w:sz w:val="28"/>
          <w:szCs w:val="28"/>
        </w:rPr>
        <w:t xml:space="preserve"> request for information on what has been achieved through devolution at parish and town councils</w:t>
      </w:r>
      <w:r>
        <w:rPr>
          <w:sz w:val="28"/>
          <w:szCs w:val="28"/>
        </w:rPr>
        <w:t>,</w:t>
      </w:r>
      <w:r w:rsidRPr="001A632E">
        <w:rPr>
          <w:sz w:val="28"/>
          <w:szCs w:val="28"/>
        </w:rPr>
        <w:t xml:space="preserve"> please see the attached presentation from Claire Wilson</w:t>
      </w:r>
      <w:r>
        <w:rPr>
          <w:sz w:val="28"/>
          <w:szCs w:val="28"/>
        </w:rPr>
        <w:t>,</w:t>
      </w:r>
      <w:r w:rsidRPr="001A632E">
        <w:rPr>
          <w:sz w:val="28"/>
          <w:szCs w:val="28"/>
        </w:rPr>
        <w:t xml:space="preserve"> NYC Parish Liaison, Devolution &amp; Community Rights Manager. Appendix 3 </w:t>
      </w:r>
    </w:p>
    <w:p w14:paraId="0F1E55C3" w14:textId="15ECB88B" w:rsidR="001A632E" w:rsidRPr="001A632E" w:rsidRDefault="001A632E" w:rsidP="001A632E">
      <w:pPr>
        <w:rPr>
          <w:sz w:val="28"/>
          <w:szCs w:val="28"/>
        </w:rPr>
      </w:pPr>
      <w:r w:rsidRPr="001A632E">
        <w:rPr>
          <w:sz w:val="28"/>
          <w:szCs w:val="28"/>
        </w:rPr>
        <w:lastRenderedPageBreak/>
        <w:t xml:space="preserve">• Councillor Heseltine stated that members should advise of non pecuniary interests as well as pecuniary interests, and the wording on the agenda could be changed to state this. See item 3. </w:t>
      </w:r>
    </w:p>
    <w:p w14:paraId="58C25573" w14:textId="77777777" w:rsidR="00D963E2" w:rsidRDefault="00D963E2" w:rsidP="008D0987">
      <w:pPr>
        <w:rPr>
          <w:sz w:val="28"/>
          <w:szCs w:val="28"/>
          <w:lang w:eastAsia="en-GB"/>
        </w:rPr>
      </w:pPr>
    </w:p>
    <w:p w14:paraId="08CB3B05" w14:textId="354639BA" w:rsidR="001273B2" w:rsidRDefault="001273B2" w:rsidP="008D0987">
      <w:pPr>
        <w:rPr>
          <w:b/>
          <w:bCs/>
          <w:sz w:val="28"/>
          <w:szCs w:val="28"/>
          <w:u w:val="single"/>
          <w:lang w:eastAsia="en-GB"/>
        </w:rPr>
      </w:pPr>
      <w:r>
        <w:rPr>
          <w:b/>
          <w:bCs/>
          <w:sz w:val="28"/>
          <w:szCs w:val="28"/>
          <w:lang w:eastAsia="en-GB"/>
        </w:rPr>
        <w:t>2627/0</w:t>
      </w:r>
      <w:r w:rsidR="001A632E">
        <w:rPr>
          <w:b/>
          <w:bCs/>
          <w:sz w:val="28"/>
          <w:szCs w:val="28"/>
          <w:lang w:eastAsia="en-GB"/>
        </w:rPr>
        <w:t>24</w:t>
      </w:r>
      <w:r>
        <w:rPr>
          <w:b/>
          <w:bCs/>
          <w:sz w:val="28"/>
          <w:szCs w:val="28"/>
          <w:lang w:eastAsia="en-GB"/>
        </w:rPr>
        <w:tab/>
      </w:r>
      <w:r>
        <w:rPr>
          <w:b/>
          <w:bCs/>
          <w:sz w:val="28"/>
          <w:szCs w:val="28"/>
          <w:u w:val="single"/>
          <w:lang w:eastAsia="en-GB"/>
        </w:rPr>
        <w:t xml:space="preserve">ITEM 8 </w:t>
      </w:r>
      <w:r w:rsidR="009B6CA9">
        <w:rPr>
          <w:b/>
          <w:bCs/>
          <w:sz w:val="28"/>
          <w:szCs w:val="28"/>
          <w:u w:val="single"/>
          <w:lang w:eastAsia="en-GB"/>
        </w:rPr>
        <w:t>–</w:t>
      </w:r>
      <w:r>
        <w:rPr>
          <w:b/>
          <w:bCs/>
          <w:sz w:val="28"/>
          <w:szCs w:val="28"/>
          <w:u w:val="single"/>
          <w:lang w:eastAsia="en-GB"/>
        </w:rPr>
        <w:t xml:space="preserve"> </w:t>
      </w:r>
      <w:r w:rsidR="009B6CA9">
        <w:rPr>
          <w:b/>
          <w:bCs/>
          <w:sz w:val="28"/>
          <w:szCs w:val="28"/>
          <w:u w:val="single"/>
          <w:lang w:eastAsia="en-GB"/>
        </w:rPr>
        <w:t>Local Statistics</w:t>
      </w:r>
    </w:p>
    <w:p w14:paraId="74980809" w14:textId="7D72E59A" w:rsidR="009113DE" w:rsidRDefault="009F35C7" w:rsidP="008D0987">
      <w:pPr>
        <w:rPr>
          <w:sz w:val="28"/>
          <w:szCs w:val="28"/>
          <w:lang w:eastAsia="en-GB"/>
        </w:rPr>
      </w:pPr>
      <w:r>
        <w:rPr>
          <w:sz w:val="28"/>
          <w:szCs w:val="28"/>
          <w:lang w:eastAsia="en-GB"/>
        </w:rPr>
        <w:t xml:space="preserve">Councillor McDaid advised that this was a large piece of work involving statistics and using resources and that the report is not yet completed, but he would send it to committee within the week. </w:t>
      </w:r>
    </w:p>
    <w:p w14:paraId="51276422" w14:textId="69E76D5A" w:rsidR="009F35C7" w:rsidRDefault="009F35C7" w:rsidP="008D0987">
      <w:pPr>
        <w:rPr>
          <w:sz w:val="28"/>
          <w:szCs w:val="28"/>
          <w:lang w:eastAsia="en-GB"/>
        </w:rPr>
      </w:pPr>
      <w:r>
        <w:rPr>
          <w:sz w:val="28"/>
          <w:szCs w:val="28"/>
          <w:lang w:eastAsia="en-GB"/>
        </w:rPr>
        <w:t xml:space="preserve">Discussions were then held regarding employment, housing and a connected and sustainable town. Discussions then moved on to Selrap and the Chair asked the Chief Officer to send a letter to Selrap from the policy committee to thank them for the work and progress they have made and that the committee has strong support for them. </w:t>
      </w:r>
    </w:p>
    <w:p w14:paraId="28975D76" w14:textId="77777777" w:rsidR="001A632E" w:rsidRPr="009B6CA9" w:rsidRDefault="001A632E" w:rsidP="008D0987">
      <w:pPr>
        <w:rPr>
          <w:sz w:val="28"/>
          <w:szCs w:val="28"/>
          <w:lang w:eastAsia="en-GB"/>
        </w:rPr>
      </w:pPr>
    </w:p>
    <w:p w14:paraId="0D976DE0" w14:textId="164558F8" w:rsidR="00522754" w:rsidRDefault="009113DE" w:rsidP="009F35C7">
      <w:pPr>
        <w:rPr>
          <w:b/>
          <w:bCs/>
          <w:sz w:val="28"/>
          <w:szCs w:val="28"/>
          <w:u w:val="single"/>
          <w:lang w:eastAsia="en-GB"/>
        </w:rPr>
      </w:pPr>
      <w:r>
        <w:rPr>
          <w:b/>
          <w:bCs/>
          <w:sz w:val="28"/>
          <w:szCs w:val="28"/>
          <w:lang w:eastAsia="en-GB"/>
        </w:rPr>
        <w:t>2627/0</w:t>
      </w:r>
      <w:r w:rsidR="009F35C7">
        <w:rPr>
          <w:b/>
          <w:bCs/>
          <w:sz w:val="28"/>
          <w:szCs w:val="28"/>
          <w:lang w:eastAsia="en-GB"/>
        </w:rPr>
        <w:t>25</w:t>
      </w:r>
      <w:r>
        <w:rPr>
          <w:b/>
          <w:bCs/>
          <w:sz w:val="28"/>
          <w:szCs w:val="28"/>
          <w:lang w:eastAsia="en-GB"/>
        </w:rPr>
        <w:tab/>
      </w:r>
      <w:r>
        <w:rPr>
          <w:b/>
          <w:bCs/>
          <w:sz w:val="28"/>
          <w:szCs w:val="28"/>
          <w:u w:val="single"/>
          <w:lang w:eastAsia="en-GB"/>
        </w:rPr>
        <w:t xml:space="preserve">ITEM 9 </w:t>
      </w:r>
      <w:r w:rsidR="007C07D5">
        <w:rPr>
          <w:b/>
          <w:bCs/>
          <w:sz w:val="28"/>
          <w:szCs w:val="28"/>
          <w:u w:val="single"/>
          <w:lang w:eastAsia="en-GB"/>
        </w:rPr>
        <w:t>–</w:t>
      </w:r>
      <w:r>
        <w:rPr>
          <w:b/>
          <w:bCs/>
          <w:sz w:val="28"/>
          <w:szCs w:val="28"/>
          <w:u w:val="single"/>
          <w:lang w:eastAsia="en-GB"/>
        </w:rPr>
        <w:t xml:space="preserve"> </w:t>
      </w:r>
      <w:r w:rsidR="009F35C7">
        <w:rPr>
          <w:b/>
          <w:bCs/>
          <w:sz w:val="28"/>
          <w:szCs w:val="28"/>
          <w:u w:val="single"/>
          <w:lang w:eastAsia="en-GB"/>
        </w:rPr>
        <w:t>Policy Working group</w:t>
      </w:r>
    </w:p>
    <w:p w14:paraId="394BDD1B" w14:textId="5EAB0E92" w:rsidR="009F35C7" w:rsidRDefault="009F35C7" w:rsidP="009F35C7">
      <w:pPr>
        <w:rPr>
          <w:sz w:val="28"/>
          <w:szCs w:val="28"/>
          <w:lang w:eastAsia="en-GB"/>
        </w:rPr>
      </w:pPr>
      <w:r>
        <w:rPr>
          <w:sz w:val="28"/>
          <w:szCs w:val="28"/>
          <w:lang w:eastAsia="en-GB"/>
        </w:rPr>
        <w:t xml:space="preserve">Dates for the working group would be set up for an evening meeting in January, and the whole policy committee would be invited. </w:t>
      </w:r>
    </w:p>
    <w:p w14:paraId="52DF084B" w14:textId="77777777" w:rsidR="009F35C7" w:rsidRDefault="009F35C7" w:rsidP="009F35C7">
      <w:pPr>
        <w:rPr>
          <w:sz w:val="28"/>
          <w:szCs w:val="28"/>
          <w:lang w:eastAsia="en-GB"/>
        </w:rPr>
      </w:pPr>
    </w:p>
    <w:p w14:paraId="36DE3092" w14:textId="0F78551F" w:rsidR="009F35C7" w:rsidRDefault="009F35C7" w:rsidP="009F35C7">
      <w:pPr>
        <w:rPr>
          <w:b/>
          <w:bCs/>
          <w:sz w:val="28"/>
          <w:szCs w:val="28"/>
          <w:u w:val="single"/>
          <w:lang w:eastAsia="en-GB"/>
        </w:rPr>
      </w:pPr>
      <w:r>
        <w:rPr>
          <w:b/>
          <w:bCs/>
          <w:sz w:val="28"/>
          <w:szCs w:val="28"/>
          <w:lang w:eastAsia="en-GB"/>
        </w:rPr>
        <w:t>2627/026</w:t>
      </w:r>
      <w:r>
        <w:rPr>
          <w:b/>
          <w:bCs/>
          <w:sz w:val="28"/>
          <w:szCs w:val="28"/>
          <w:lang w:eastAsia="en-GB"/>
        </w:rPr>
        <w:tab/>
      </w:r>
      <w:r>
        <w:rPr>
          <w:b/>
          <w:bCs/>
          <w:sz w:val="28"/>
          <w:szCs w:val="28"/>
          <w:u w:val="single"/>
          <w:lang w:eastAsia="en-GB"/>
        </w:rPr>
        <w:t>ITEM 10 – Pavement Gritting and removal of Snow.</w:t>
      </w:r>
    </w:p>
    <w:p w14:paraId="6E5C8FD1" w14:textId="5B5FBF66" w:rsidR="009F35C7" w:rsidRDefault="009F35C7" w:rsidP="009F35C7">
      <w:pPr>
        <w:rPr>
          <w:sz w:val="28"/>
          <w:szCs w:val="28"/>
          <w:lang w:eastAsia="en-GB"/>
        </w:rPr>
      </w:pPr>
      <w:r>
        <w:rPr>
          <w:sz w:val="28"/>
          <w:szCs w:val="28"/>
          <w:lang w:eastAsia="en-GB"/>
        </w:rPr>
        <w:t xml:space="preserve">A report from the Chief Officer was received. It was advised that Cllr P Madeley was presenting to </w:t>
      </w:r>
      <w:r w:rsidR="00A01464">
        <w:rPr>
          <w:sz w:val="28"/>
          <w:szCs w:val="28"/>
          <w:lang w:eastAsia="en-GB"/>
        </w:rPr>
        <w:t xml:space="preserve">the </w:t>
      </w:r>
      <w:r>
        <w:rPr>
          <w:sz w:val="28"/>
          <w:szCs w:val="28"/>
          <w:lang w:eastAsia="en-GB"/>
        </w:rPr>
        <w:t xml:space="preserve">PSC Committee a proposal for a road sweeper which could </w:t>
      </w:r>
      <w:r w:rsidR="00A01464">
        <w:rPr>
          <w:sz w:val="28"/>
          <w:szCs w:val="28"/>
          <w:lang w:eastAsia="en-GB"/>
        </w:rPr>
        <w:t xml:space="preserve">potentially be used for gritting. If the proposal was accepted at this Committee, then it would be on the Full Council agenda and subsequently put forward for budget considerations. </w:t>
      </w:r>
    </w:p>
    <w:p w14:paraId="30EA9A1B" w14:textId="06089069" w:rsidR="00A01464" w:rsidRDefault="00A01464" w:rsidP="009F35C7">
      <w:pPr>
        <w:rPr>
          <w:sz w:val="28"/>
          <w:szCs w:val="28"/>
          <w:lang w:eastAsia="en-GB"/>
        </w:rPr>
      </w:pPr>
      <w:r>
        <w:rPr>
          <w:sz w:val="28"/>
          <w:szCs w:val="28"/>
          <w:lang w:eastAsia="en-GB"/>
        </w:rPr>
        <w:t xml:space="preserve">Councillor Nash advised that Knaresborough has one that is used by volunteers and the Chief Officer would contact them to enquire. </w:t>
      </w:r>
    </w:p>
    <w:p w14:paraId="6A575AFD" w14:textId="77777777" w:rsidR="009F35C7" w:rsidRDefault="009F35C7" w:rsidP="009F35C7">
      <w:pPr>
        <w:rPr>
          <w:sz w:val="28"/>
          <w:szCs w:val="28"/>
          <w:lang w:eastAsia="en-GB"/>
        </w:rPr>
      </w:pPr>
    </w:p>
    <w:p w14:paraId="3F85A66E" w14:textId="77777777" w:rsidR="008C7C46" w:rsidRDefault="008C7C46" w:rsidP="009F35C7">
      <w:pPr>
        <w:rPr>
          <w:sz w:val="28"/>
          <w:szCs w:val="28"/>
          <w:lang w:eastAsia="en-GB"/>
        </w:rPr>
      </w:pPr>
    </w:p>
    <w:p w14:paraId="372AC769" w14:textId="777883FE" w:rsidR="008C7C46" w:rsidRDefault="008C7C46" w:rsidP="009F35C7">
      <w:pPr>
        <w:rPr>
          <w:b/>
          <w:bCs/>
          <w:sz w:val="28"/>
          <w:szCs w:val="28"/>
          <w:u w:val="single"/>
          <w:lang w:eastAsia="en-GB"/>
        </w:rPr>
      </w:pPr>
      <w:r>
        <w:rPr>
          <w:b/>
          <w:bCs/>
          <w:sz w:val="28"/>
          <w:szCs w:val="28"/>
          <w:lang w:eastAsia="en-GB"/>
        </w:rPr>
        <w:t>2627/027</w:t>
      </w:r>
      <w:r>
        <w:rPr>
          <w:b/>
          <w:bCs/>
          <w:sz w:val="28"/>
          <w:szCs w:val="28"/>
          <w:lang w:eastAsia="en-GB"/>
        </w:rPr>
        <w:tab/>
      </w:r>
      <w:r>
        <w:rPr>
          <w:b/>
          <w:bCs/>
          <w:sz w:val="28"/>
          <w:szCs w:val="28"/>
          <w:u w:val="single"/>
          <w:lang w:eastAsia="en-GB"/>
        </w:rPr>
        <w:t>ITEM 11 – Reasonable adjustments policy</w:t>
      </w:r>
    </w:p>
    <w:p w14:paraId="10BB8F2D" w14:textId="272E2E72" w:rsidR="008C7C46" w:rsidRDefault="008C7C46" w:rsidP="009F35C7">
      <w:pPr>
        <w:rPr>
          <w:sz w:val="28"/>
          <w:szCs w:val="28"/>
          <w:lang w:eastAsia="en-GB"/>
        </w:rPr>
      </w:pPr>
      <w:r>
        <w:rPr>
          <w:sz w:val="28"/>
          <w:szCs w:val="28"/>
          <w:lang w:eastAsia="en-GB"/>
        </w:rPr>
        <w:t xml:space="preserve">Proposed by Councillor P Madeley, seconded by Councillor C Harbron and resolved in favour to recommend the Reasonable </w:t>
      </w:r>
      <w:r w:rsidR="00843FEC">
        <w:rPr>
          <w:sz w:val="28"/>
          <w:szCs w:val="28"/>
          <w:lang w:eastAsia="en-GB"/>
        </w:rPr>
        <w:t>A</w:t>
      </w:r>
      <w:r>
        <w:rPr>
          <w:sz w:val="28"/>
          <w:szCs w:val="28"/>
          <w:lang w:eastAsia="en-GB"/>
        </w:rPr>
        <w:t xml:space="preserve">djustments </w:t>
      </w:r>
      <w:r w:rsidR="00843FEC">
        <w:rPr>
          <w:sz w:val="28"/>
          <w:szCs w:val="28"/>
          <w:lang w:eastAsia="en-GB"/>
        </w:rPr>
        <w:t>P</w:t>
      </w:r>
      <w:r>
        <w:rPr>
          <w:sz w:val="28"/>
          <w:szCs w:val="28"/>
          <w:lang w:eastAsia="en-GB"/>
        </w:rPr>
        <w:t xml:space="preserve">olicy to </w:t>
      </w:r>
      <w:r w:rsidR="00843FEC">
        <w:rPr>
          <w:sz w:val="28"/>
          <w:szCs w:val="28"/>
          <w:lang w:eastAsia="en-GB"/>
        </w:rPr>
        <w:t>F</w:t>
      </w:r>
      <w:r>
        <w:rPr>
          <w:sz w:val="28"/>
          <w:szCs w:val="28"/>
          <w:lang w:eastAsia="en-GB"/>
        </w:rPr>
        <w:t xml:space="preserve">ull </w:t>
      </w:r>
      <w:r w:rsidR="00843FEC">
        <w:rPr>
          <w:sz w:val="28"/>
          <w:szCs w:val="28"/>
          <w:lang w:eastAsia="en-GB"/>
        </w:rPr>
        <w:t>C</w:t>
      </w:r>
      <w:r>
        <w:rPr>
          <w:sz w:val="28"/>
          <w:szCs w:val="28"/>
          <w:lang w:eastAsia="en-GB"/>
        </w:rPr>
        <w:t xml:space="preserve">ouncil for adoption. </w:t>
      </w:r>
    </w:p>
    <w:p w14:paraId="3A79C8E0" w14:textId="77777777" w:rsidR="008C7C46" w:rsidRDefault="008C7C46" w:rsidP="009F35C7">
      <w:pPr>
        <w:rPr>
          <w:sz w:val="28"/>
          <w:szCs w:val="28"/>
          <w:lang w:eastAsia="en-GB"/>
        </w:rPr>
      </w:pPr>
    </w:p>
    <w:p w14:paraId="68C97A45" w14:textId="4DA4B1E7" w:rsidR="008C7C46" w:rsidRDefault="008C7C46" w:rsidP="009F35C7">
      <w:pPr>
        <w:rPr>
          <w:b/>
          <w:bCs/>
          <w:sz w:val="28"/>
          <w:szCs w:val="28"/>
          <w:u w:val="single"/>
          <w:lang w:eastAsia="en-GB"/>
        </w:rPr>
      </w:pPr>
      <w:r>
        <w:rPr>
          <w:b/>
          <w:bCs/>
          <w:sz w:val="28"/>
          <w:szCs w:val="28"/>
          <w:lang w:eastAsia="en-GB"/>
        </w:rPr>
        <w:t>2627/028</w:t>
      </w:r>
      <w:r>
        <w:rPr>
          <w:b/>
          <w:bCs/>
          <w:sz w:val="28"/>
          <w:szCs w:val="28"/>
          <w:lang w:eastAsia="en-GB"/>
        </w:rPr>
        <w:tab/>
      </w:r>
      <w:r>
        <w:rPr>
          <w:b/>
          <w:bCs/>
          <w:sz w:val="28"/>
          <w:szCs w:val="28"/>
          <w:u w:val="single"/>
          <w:lang w:eastAsia="en-GB"/>
        </w:rPr>
        <w:t>ITEM 12 – Member attendance policy</w:t>
      </w:r>
    </w:p>
    <w:p w14:paraId="258C3B71" w14:textId="093CE75B" w:rsidR="008C7C46" w:rsidRDefault="008C7C46" w:rsidP="009F35C7">
      <w:pPr>
        <w:rPr>
          <w:sz w:val="28"/>
          <w:szCs w:val="28"/>
          <w:lang w:eastAsia="en-GB"/>
        </w:rPr>
      </w:pPr>
      <w:r>
        <w:rPr>
          <w:sz w:val="28"/>
          <w:szCs w:val="28"/>
          <w:lang w:eastAsia="en-GB"/>
        </w:rPr>
        <w:t>Councillor Nash advised that the meeting dates were not circulated until May and used to be circulated in February</w:t>
      </w:r>
      <w:r w:rsidR="009961E9">
        <w:rPr>
          <w:sz w:val="28"/>
          <w:szCs w:val="28"/>
          <w:lang w:eastAsia="en-GB"/>
        </w:rPr>
        <w:t>.</w:t>
      </w:r>
      <w:r>
        <w:rPr>
          <w:sz w:val="28"/>
          <w:szCs w:val="28"/>
          <w:lang w:eastAsia="en-GB"/>
        </w:rPr>
        <w:t xml:space="preserve"> The Chief Officer confirmed that meeting dates were part of the requirements in Standing Orders for the May </w:t>
      </w:r>
      <w:r w:rsidR="009961E9">
        <w:rPr>
          <w:sz w:val="28"/>
          <w:szCs w:val="28"/>
          <w:lang w:eastAsia="en-GB"/>
        </w:rPr>
        <w:t>meeting,</w:t>
      </w:r>
      <w:r>
        <w:rPr>
          <w:sz w:val="28"/>
          <w:szCs w:val="28"/>
          <w:lang w:eastAsia="en-GB"/>
        </w:rPr>
        <w:t xml:space="preserve"> but they can be sent in draft before if helpful</w:t>
      </w:r>
      <w:r w:rsidR="009961E9">
        <w:rPr>
          <w:sz w:val="28"/>
          <w:szCs w:val="28"/>
          <w:lang w:eastAsia="en-GB"/>
        </w:rPr>
        <w:t>,</w:t>
      </w:r>
      <w:r>
        <w:rPr>
          <w:sz w:val="28"/>
          <w:szCs w:val="28"/>
          <w:lang w:eastAsia="en-GB"/>
        </w:rPr>
        <w:t xml:space="preserve"> and that the only meeting that was not quorate last year was the Audit, Scrutiny and Planning Committee. </w:t>
      </w:r>
      <w:r w:rsidR="009961E9">
        <w:rPr>
          <w:sz w:val="28"/>
          <w:szCs w:val="28"/>
          <w:lang w:eastAsia="en-GB"/>
        </w:rPr>
        <w:t xml:space="preserve">The Chief Officer would monitor attendance and bring back to the January meeting. </w:t>
      </w:r>
    </w:p>
    <w:p w14:paraId="6F3CFAA2" w14:textId="77777777" w:rsidR="009961E9" w:rsidRDefault="009961E9" w:rsidP="009F35C7">
      <w:pPr>
        <w:rPr>
          <w:sz w:val="28"/>
          <w:szCs w:val="28"/>
          <w:lang w:eastAsia="en-GB"/>
        </w:rPr>
      </w:pPr>
    </w:p>
    <w:p w14:paraId="60F7F268" w14:textId="0774F79F" w:rsidR="009961E9" w:rsidRDefault="009961E9" w:rsidP="009F35C7">
      <w:pPr>
        <w:rPr>
          <w:b/>
          <w:bCs/>
          <w:sz w:val="28"/>
          <w:szCs w:val="28"/>
          <w:u w:val="single"/>
          <w:lang w:eastAsia="en-GB"/>
        </w:rPr>
      </w:pPr>
      <w:r>
        <w:rPr>
          <w:b/>
          <w:bCs/>
          <w:sz w:val="28"/>
          <w:szCs w:val="28"/>
          <w:lang w:eastAsia="en-GB"/>
        </w:rPr>
        <w:t>2627/029</w:t>
      </w:r>
      <w:r>
        <w:rPr>
          <w:b/>
          <w:bCs/>
          <w:sz w:val="28"/>
          <w:szCs w:val="28"/>
          <w:lang w:eastAsia="en-GB"/>
        </w:rPr>
        <w:tab/>
      </w:r>
      <w:r>
        <w:rPr>
          <w:b/>
          <w:bCs/>
          <w:sz w:val="28"/>
          <w:szCs w:val="28"/>
          <w:u w:val="single"/>
          <w:lang w:eastAsia="en-GB"/>
        </w:rPr>
        <w:t>ITEM 13 – Substitutions on Committees</w:t>
      </w:r>
    </w:p>
    <w:p w14:paraId="6098FB36" w14:textId="78F9382C" w:rsidR="009961E9" w:rsidRPr="009961E9" w:rsidRDefault="009961E9" w:rsidP="009F35C7">
      <w:pPr>
        <w:rPr>
          <w:sz w:val="28"/>
          <w:szCs w:val="28"/>
          <w:lang w:eastAsia="en-GB"/>
        </w:rPr>
      </w:pPr>
      <w:r>
        <w:rPr>
          <w:sz w:val="28"/>
          <w:szCs w:val="28"/>
          <w:lang w:eastAsia="en-GB"/>
        </w:rPr>
        <w:t xml:space="preserve">It was confirmed that substitutions were not permitted, as confirmed in the terms of reference for each committee. </w:t>
      </w:r>
    </w:p>
    <w:p w14:paraId="650BB6A7" w14:textId="79325F0C" w:rsidR="009961E9" w:rsidRDefault="009961E9" w:rsidP="009F35C7">
      <w:pPr>
        <w:rPr>
          <w:sz w:val="28"/>
          <w:szCs w:val="28"/>
          <w:lang w:eastAsia="en-GB"/>
        </w:rPr>
      </w:pPr>
      <w:r>
        <w:rPr>
          <w:sz w:val="28"/>
          <w:szCs w:val="28"/>
          <w:lang w:eastAsia="en-GB"/>
        </w:rPr>
        <w:br/>
      </w:r>
    </w:p>
    <w:p w14:paraId="57A3054A" w14:textId="77777777" w:rsidR="009961E9" w:rsidRDefault="009961E9" w:rsidP="009F35C7">
      <w:pPr>
        <w:rPr>
          <w:sz w:val="28"/>
          <w:szCs w:val="28"/>
          <w:lang w:eastAsia="en-GB"/>
        </w:rPr>
      </w:pPr>
    </w:p>
    <w:p w14:paraId="64A38DF5" w14:textId="77777777" w:rsidR="009961E9" w:rsidRPr="008C7C46" w:rsidRDefault="009961E9" w:rsidP="009F35C7">
      <w:pPr>
        <w:rPr>
          <w:sz w:val="28"/>
          <w:szCs w:val="28"/>
          <w:lang w:eastAsia="en-GB"/>
        </w:rPr>
      </w:pPr>
    </w:p>
    <w:p w14:paraId="67FA9D20" w14:textId="7007E03C" w:rsidR="00B70082" w:rsidRDefault="00081637" w:rsidP="008D0987">
      <w:pPr>
        <w:rPr>
          <w:b/>
          <w:bCs/>
          <w:sz w:val="28"/>
          <w:szCs w:val="28"/>
          <w:u w:val="single"/>
          <w:lang w:eastAsia="en-GB"/>
        </w:rPr>
      </w:pPr>
      <w:r>
        <w:rPr>
          <w:b/>
          <w:bCs/>
          <w:sz w:val="28"/>
          <w:szCs w:val="28"/>
          <w:lang w:eastAsia="en-GB"/>
        </w:rPr>
        <w:t>2627/0</w:t>
      </w:r>
      <w:r w:rsidR="009961E9">
        <w:rPr>
          <w:b/>
          <w:bCs/>
          <w:sz w:val="28"/>
          <w:szCs w:val="28"/>
          <w:lang w:eastAsia="en-GB"/>
        </w:rPr>
        <w:t>30</w:t>
      </w:r>
      <w:r>
        <w:rPr>
          <w:b/>
          <w:bCs/>
          <w:sz w:val="28"/>
          <w:szCs w:val="28"/>
          <w:lang w:eastAsia="en-GB"/>
        </w:rPr>
        <w:tab/>
      </w:r>
      <w:r>
        <w:rPr>
          <w:b/>
          <w:bCs/>
          <w:sz w:val="28"/>
          <w:szCs w:val="28"/>
          <w:u w:val="single"/>
          <w:lang w:eastAsia="en-GB"/>
        </w:rPr>
        <w:t>ITEM 1</w:t>
      </w:r>
      <w:r w:rsidR="009961E9">
        <w:rPr>
          <w:b/>
          <w:bCs/>
          <w:sz w:val="28"/>
          <w:szCs w:val="28"/>
          <w:u w:val="single"/>
          <w:lang w:eastAsia="en-GB"/>
        </w:rPr>
        <w:t>4</w:t>
      </w:r>
      <w:r>
        <w:rPr>
          <w:b/>
          <w:bCs/>
          <w:sz w:val="28"/>
          <w:szCs w:val="28"/>
          <w:u w:val="single"/>
          <w:lang w:eastAsia="en-GB"/>
        </w:rPr>
        <w:t xml:space="preserve"> – Notification of business for a future agenda</w:t>
      </w:r>
    </w:p>
    <w:p w14:paraId="70BC0B6A" w14:textId="77777777" w:rsidR="009961E9" w:rsidRDefault="009961E9" w:rsidP="006E7556">
      <w:pPr>
        <w:jc w:val="center"/>
        <w:rPr>
          <w:i/>
          <w:iCs/>
          <w:sz w:val="28"/>
          <w:szCs w:val="28"/>
          <w:lang w:eastAsia="en-GB"/>
        </w:rPr>
      </w:pPr>
    </w:p>
    <w:p w14:paraId="18F40ABC" w14:textId="1CC2DFA0" w:rsidR="00CF49E2" w:rsidRDefault="00CF49E2" w:rsidP="006E7556">
      <w:pPr>
        <w:jc w:val="center"/>
        <w:rPr>
          <w:i/>
          <w:iCs/>
          <w:sz w:val="28"/>
          <w:szCs w:val="28"/>
          <w:lang w:eastAsia="en-GB"/>
        </w:rPr>
      </w:pPr>
      <w:r>
        <w:rPr>
          <w:i/>
          <w:iCs/>
          <w:sz w:val="28"/>
          <w:szCs w:val="28"/>
          <w:lang w:eastAsia="en-GB"/>
        </w:rPr>
        <w:t xml:space="preserve">With no further business </w:t>
      </w:r>
      <w:r w:rsidR="006E7556">
        <w:rPr>
          <w:i/>
          <w:iCs/>
          <w:sz w:val="28"/>
          <w:szCs w:val="28"/>
          <w:lang w:eastAsia="en-GB"/>
        </w:rPr>
        <w:t xml:space="preserve">transacted, the meeting closed at </w:t>
      </w:r>
      <w:r w:rsidR="009961E9">
        <w:rPr>
          <w:i/>
          <w:iCs/>
          <w:sz w:val="28"/>
          <w:szCs w:val="28"/>
          <w:lang w:eastAsia="en-GB"/>
        </w:rPr>
        <w:t>19.27</w:t>
      </w:r>
      <w:r w:rsidR="006E7556">
        <w:rPr>
          <w:i/>
          <w:iCs/>
          <w:sz w:val="28"/>
          <w:szCs w:val="28"/>
          <w:lang w:eastAsia="en-GB"/>
        </w:rPr>
        <w:t>pm</w:t>
      </w:r>
    </w:p>
    <w:p w14:paraId="46F9BE17" w14:textId="77777777" w:rsidR="006E7556" w:rsidRDefault="006E7556" w:rsidP="006E7556">
      <w:pPr>
        <w:jc w:val="center"/>
        <w:rPr>
          <w:i/>
          <w:iCs/>
          <w:sz w:val="28"/>
          <w:szCs w:val="28"/>
          <w:lang w:eastAsia="en-GB"/>
        </w:rPr>
      </w:pPr>
    </w:p>
    <w:p w14:paraId="364874FF" w14:textId="74EB6973" w:rsidR="006E7556" w:rsidRPr="00CF49E2" w:rsidRDefault="006E7556" w:rsidP="006E7556">
      <w:pPr>
        <w:jc w:val="center"/>
        <w:rPr>
          <w:i/>
          <w:iCs/>
          <w:sz w:val="28"/>
          <w:szCs w:val="28"/>
          <w:lang w:eastAsia="en-GB"/>
        </w:rPr>
      </w:pPr>
      <w:r>
        <w:rPr>
          <w:i/>
          <w:iCs/>
          <w:sz w:val="28"/>
          <w:szCs w:val="28"/>
          <w:lang w:eastAsia="en-GB"/>
        </w:rPr>
        <w:t>The next meeting of the Policy Committee is on</w:t>
      </w:r>
      <w:r w:rsidR="009961E9">
        <w:rPr>
          <w:i/>
          <w:iCs/>
          <w:sz w:val="28"/>
          <w:szCs w:val="28"/>
          <w:lang w:eastAsia="en-GB"/>
        </w:rPr>
        <w:t xml:space="preserve"> 28</w:t>
      </w:r>
      <w:r w:rsidR="009961E9" w:rsidRPr="009961E9">
        <w:rPr>
          <w:i/>
          <w:iCs/>
          <w:sz w:val="28"/>
          <w:szCs w:val="28"/>
          <w:vertAlign w:val="superscript"/>
          <w:lang w:eastAsia="en-GB"/>
        </w:rPr>
        <w:t>th</w:t>
      </w:r>
      <w:r w:rsidR="009961E9">
        <w:rPr>
          <w:i/>
          <w:iCs/>
          <w:sz w:val="28"/>
          <w:szCs w:val="28"/>
          <w:lang w:eastAsia="en-GB"/>
        </w:rPr>
        <w:t xml:space="preserve"> January 2027</w:t>
      </w:r>
      <w:r>
        <w:rPr>
          <w:i/>
          <w:iCs/>
          <w:sz w:val="28"/>
          <w:szCs w:val="28"/>
          <w:lang w:eastAsia="en-GB"/>
        </w:rPr>
        <w:t>.</w:t>
      </w:r>
    </w:p>
    <w:p w14:paraId="2617B2EC" w14:textId="77777777" w:rsidR="0096781A" w:rsidRPr="007A7FA6" w:rsidRDefault="0096781A" w:rsidP="006E7556">
      <w:pPr>
        <w:jc w:val="center"/>
        <w:rPr>
          <w:sz w:val="28"/>
          <w:szCs w:val="28"/>
          <w:lang w:eastAsia="en-GB"/>
        </w:rPr>
      </w:pPr>
    </w:p>
    <w:p w14:paraId="07A512A8" w14:textId="77777777" w:rsidR="008D0987" w:rsidRPr="003A47B3" w:rsidRDefault="008D0987" w:rsidP="006E7556">
      <w:pPr>
        <w:jc w:val="center"/>
        <w:rPr>
          <w:b/>
          <w:bCs/>
          <w:sz w:val="28"/>
          <w:szCs w:val="28"/>
          <w:u w:val="single"/>
          <w:lang w:eastAsia="en-GB"/>
        </w:rPr>
      </w:pPr>
    </w:p>
    <w:p w14:paraId="6B49D9C8" w14:textId="77777777" w:rsidR="002C386D" w:rsidRDefault="002C386D" w:rsidP="006E7556">
      <w:pPr>
        <w:jc w:val="center"/>
        <w:rPr>
          <w:sz w:val="28"/>
          <w:szCs w:val="28"/>
          <w:lang w:eastAsia="en-GB"/>
        </w:rPr>
      </w:pPr>
    </w:p>
    <w:p w14:paraId="4B3C3AD8" w14:textId="77777777" w:rsidR="0009566B" w:rsidRPr="0009566B" w:rsidRDefault="0009566B" w:rsidP="008D0987">
      <w:pPr>
        <w:rPr>
          <w:sz w:val="28"/>
          <w:szCs w:val="28"/>
          <w:lang w:eastAsia="en-GB"/>
        </w:rPr>
      </w:pPr>
    </w:p>
    <w:p w14:paraId="1404C75B" w14:textId="77777777" w:rsidR="00C74A37" w:rsidRDefault="00C74A37" w:rsidP="008D0987">
      <w:pPr>
        <w:ind w:hanging="1440"/>
        <w:rPr>
          <w:b/>
          <w:bCs/>
          <w:sz w:val="28"/>
          <w:szCs w:val="28"/>
          <w:lang w:eastAsia="en-GB"/>
        </w:rPr>
      </w:pPr>
    </w:p>
    <w:p w14:paraId="7AC76953" w14:textId="76ABA2CC" w:rsidR="004B0934" w:rsidRDefault="004B0934" w:rsidP="008D0987">
      <w:pPr>
        <w:ind w:hanging="1440"/>
        <w:jc w:val="center"/>
        <w:rPr>
          <w:sz w:val="28"/>
          <w:szCs w:val="28"/>
          <w:lang w:eastAsia="en-GB"/>
        </w:rPr>
      </w:pPr>
    </w:p>
    <w:sectPr w:rsidR="004B0934" w:rsidSect="00D963E2">
      <w:headerReference w:type="even" r:id="rId12"/>
      <w:headerReference w:type="default" r:id="rId13"/>
      <w:footerReference w:type="even" r:id="rId14"/>
      <w:footerReference w:type="default" r:id="rId15"/>
      <w:headerReference w:type="first" r:id="rId16"/>
      <w:footerReference w:type="first" r:id="rId17"/>
      <w:pgSz w:w="11907" w:h="16840" w:code="9"/>
      <w:pgMar w:top="720" w:right="720" w:bottom="720" w:left="720" w:header="567" w:footer="2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FBE1C" w14:textId="77777777" w:rsidR="00960819" w:rsidRDefault="00960819">
      <w:r>
        <w:separator/>
      </w:r>
    </w:p>
  </w:endnote>
  <w:endnote w:type="continuationSeparator" w:id="0">
    <w:p w14:paraId="081A2F19" w14:textId="77777777" w:rsidR="00960819" w:rsidRDefault="00960819">
      <w:r>
        <w:continuationSeparator/>
      </w:r>
    </w:p>
  </w:endnote>
  <w:endnote w:type="continuationNotice" w:id="1">
    <w:p w14:paraId="22639AF8" w14:textId="77777777" w:rsidR="00960819" w:rsidRDefault="00960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6CA09" w14:textId="77777777" w:rsidR="00F81B5E" w:rsidRDefault="00F81B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A11C" w14:textId="77777777" w:rsidR="00F81B5E" w:rsidRDefault="00F81B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900752"/>
      <w:docPartObj>
        <w:docPartGallery w:val="Page Numbers (Bottom of Page)"/>
        <w:docPartUnique/>
      </w:docPartObj>
    </w:sdtPr>
    <w:sdtEndPr>
      <w:rPr>
        <w:color w:val="7F7F7F" w:themeColor="background1" w:themeShade="7F"/>
        <w:spacing w:val="60"/>
      </w:rPr>
    </w:sdtEndPr>
    <w:sdtContent>
      <w:p w14:paraId="748AA20F" w14:textId="05D88695" w:rsidR="00F702B9" w:rsidRDefault="00F702B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C5D619" w14:textId="77777777" w:rsidR="002F6E12" w:rsidRPr="0031643C" w:rsidRDefault="002F6E12" w:rsidP="00A206C5">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30B63" w14:textId="77777777" w:rsidR="00960819" w:rsidRDefault="00960819">
      <w:r>
        <w:separator/>
      </w:r>
    </w:p>
  </w:footnote>
  <w:footnote w:type="continuationSeparator" w:id="0">
    <w:p w14:paraId="00888B69" w14:textId="77777777" w:rsidR="00960819" w:rsidRDefault="00960819">
      <w:r>
        <w:continuationSeparator/>
      </w:r>
    </w:p>
  </w:footnote>
  <w:footnote w:type="continuationNotice" w:id="1">
    <w:p w14:paraId="1B2EC24B" w14:textId="77777777" w:rsidR="00960819" w:rsidRDefault="009608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37F66" w14:textId="0EDEB11C" w:rsidR="00F81B5E" w:rsidRDefault="00F81B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9D9BD" w14:textId="103D3D97" w:rsidR="00F81B5E" w:rsidRDefault="00F81B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8B1B5" w14:textId="45474BCF" w:rsidR="002F6E12" w:rsidRPr="00E0354B" w:rsidRDefault="00366468" w:rsidP="007F524B">
    <w:pPr>
      <w:pStyle w:val="Header"/>
      <w:ind w:right="-687"/>
      <w:jc w:val="center"/>
      <w:rPr>
        <w:sz w:val="56"/>
        <w:szCs w:val="56"/>
      </w:rPr>
    </w:pPr>
    <w:r>
      <w:rPr>
        <w:noProof/>
        <w:sz w:val="56"/>
        <w:szCs w:val="56"/>
      </w:rPr>
      <w:drawing>
        <wp:inline distT="0" distB="0" distL="0" distR="0" wp14:anchorId="02E1DB14" wp14:editId="0918679A">
          <wp:extent cx="275082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0820" cy="1143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E38FB"/>
    <w:multiLevelType w:val="hybridMultilevel"/>
    <w:tmpl w:val="549A28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33C12409"/>
    <w:multiLevelType w:val="hybridMultilevel"/>
    <w:tmpl w:val="5D3E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90BFB"/>
    <w:multiLevelType w:val="multilevel"/>
    <w:tmpl w:val="9D2C51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8761376"/>
    <w:multiLevelType w:val="hybridMultilevel"/>
    <w:tmpl w:val="DA5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4D20E5"/>
    <w:multiLevelType w:val="hybridMultilevel"/>
    <w:tmpl w:val="50E2409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50E40726"/>
    <w:multiLevelType w:val="hybridMultilevel"/>
    <w:tmpl w:val="83F6EC90"/>
    <w:lvl w:ilvl="0" w:tplc="EAF080B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502D00"/>
    <w:multiLevelType w:val="hybridMultilevel"/>
    <w:tmpl w:val="CC22C762"/>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012AA"/>
    <w:multiLevelType w:val="hybridMultilevel"/>
    <w:tmpl w:val="7FDA549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4ED11E9"/>
    <w:multiLevelType w:val="hybridMultilevel"/>
    <w:tmpl w:val="B0589666"/>
    <w:lvl w:ilvl="0" w:tplc="08090001">
      <w:start w:val="1"/>
      <w:numFmt w:val="bullet"/>
      <w:lvlText w:val=""/>
      <w:lvlJc w:val="left"/>
      <w:pPr>
        <w:ind w:left="2138" w:hanging="360"/>
      </w:pPr>
      <w:rPr>
        <w:rFonts w:ascii="Symbol" w:hAnsi="Symbol" w:hint="default"/>
      </w:rPr>
    </w:lvl>
    <w:lvl w:ilvl="1" w:tplc="08090003">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6ADE0B43"/>
    <w:multiLevelType w:val="multilevel"/>
    <w:tmpl w:val="8870B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9E2387"/>
    <w:multiLevelType w:val="multilevel"/>
    <w:tmpl w:val="B874BAA8"/>
    <w:lvl w:ilvl="0">
      <w:start w:val="1"/>
      <w:numFmt w:val="bullet"/>
      <w:lvlText w:val=""/>
      <w:lvlJc w:val="left"/>
      <w:rPr>
        <w:rFonts w:ascii="Symbol" w:hAnsi="Symbol" w:hint="default"/>
        <w:b/>
        <w:i w:val="0"/>
        <w:sz w:val="22"/>
        <w:szCs w:val="22"/>
      </w:rPr>
    </w:lvl>
    <w:lvl w:ilvl="1">
      <w:start w:val="1"/>
      <w:numFmt w:val="bullet"/>
      <w:lvlText w:val=""/>
      <w:lvlJc w:val="left"/>
      <w:pPr>
        <w:ind w:left="1070" w:hanging="360"/>
      </w:pPr>
      <w:rPr>
        <w:rFonts w:ascii="Symbol" w:hAnsi="Symbol" w:hint="default"/>
        <w:b/>
        <w:i w:val="0"/>
      </w:rPr>
    </w:lvl>
    <w:lvl w:ilvl="2">
      <w:start w:val="1"/>
      <w:numFmt w:val="decimal"/>
      <w:isLgl/>
      <w:lvlText w:val="%1.%2.%3"/>
      <w:lvlJc w:val="left"/>
      <w:pPr>
        <w:ind w:left="1440" w:hanging="720"/>
      </w:pPr>
      <w:rPr>
        <w:rFonts w:hint="default"/>
        <w:b/>
        <w:i w:val="0"/>
      </w:rPr>
    </w:lvl>
    <w:lvl w:ilvl="3">
      <w:start w:val="1"/>
      <w:numFmt w:val="bullet"/>
      <w:lvlText w:val=""/>
      <w:lvlJc w:val="left"/>
      <w:pPr>
        <w:ind w:left="1800" w:hanging="720"/>
      </w:pPr>
      <w:rPr>
        <w:rFonts w:ascii="Symbol" w:hAnsi="Symbol" w:hint="default"/>
        <w:b/>
        <w:i w:val="0"/>
      </w:rPr>
    </w:lvl>
    <w:lvl w:ilvl="4">
      <w:start w:val="1"/>
      <w:numFmt w:val="decimal"/>
      <w:isLgl/>
      <w:lvlText w:val="%1.%2.%3.%4.%5"/>
      <w:lvlJc w:val="left"/>
      <w:pPr>
        <w:ind w:left="2520" w:hanging="1080"/>
      </w:pPr>
      <w:rPr>
        <w:rFonts w:hint="default"/>
        <w:b/>
        <w:i w:val="0"/>
      </w:rPr>
    </w:lvl>
    <w:lvl w:ilvl="5">
      <w:start w:val="1"/>
      <w:numFmt w:val="decimal"/>
      <w:isLgl/>
      <w:lvlText w:val="%1.%2.%3.%4.%5.%6"/>
      <w:lvlJc w:val="left"/>
      <w:pPr>
        <w:ind w:left="2880" w:hanging="1080"/>
      </w:pPr>
      <w:rPr>
        <w:rFonts w:hint="default"/>
        <w:b/>
        <w:i w:val="0"/>
      </w:rPr>
    </w:lvl>
    <w:lvl w:ilvl="6">
      <w:start w:val="1"/>
      <w:numFmt w:val="decimal"/>
      <w:isLgl/>
      <w:lvlText w:val="%1.%2.%3.%4.%5.%6.%7"/>
      <w:lvlJc w:val="left"/>
      <w:pPr>
        <w:ind w:left="3600" w:hanging="1440"/>
      </w:pPr>
      <w:rPr>
        <w:rFonts w:hint="default"/>
        <w:b/>
        <w:i w:val="0"/>
      </w:rPr>
    </w:lvl>
    <w:lvl w:ilvl="7">
      <w:start w:val="1"/>
      <w:numFmt w:val="decimal"/>
      <w:isLgl/>
      <w:lvlText w:val="%1.%2.%3.%4.%5.%6.%7.%8"/>
      <w:lvlJc w:val="left"/>
      <w:pPr>
        <w:ind w:left="3960" w:hanging="1440"/>
      </w:pPr>
      <w:rPr>
        <w:rFonts w:hint="default"/>
        <w:b/>
        <w:i w:val="0"/>
      </w:rPr>
    </w:lvl>
    <w:lvl w:ilvl="8">
      <w:start w:val="1"/>
      <w:numFmt w:val="decimal"/>
      <w:isLgl/>
      <w:lvlText w:val="%1.%2.%3.%4.%5.%6.%7.%8.%9"/>
      <w:lvlJc w:val="left"/>
      <w:pPr>
        <w:ind w:left="4320" w:hanging="1440"/>
      </w:pPr>
      <w:rPr>
        <w:rFonts w:hint="default"/>
        <w:b/>
        <w:i w:val="0"/>
      </w:rPr>
    </w:lvl>
  </w:abstractNum>
  <w:abstractNum w:abstractNumId="11" w15:restartNumberingAfterBreak="0">
    <w:nsid w:val="7BEC4E5E"/>
    <w:multiLevelType w:val="hybridMultilevel"/>
    <w:tmpl w:val="C6CE5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4B5CF4"/>
    <w:multiLevelType w:val="hybridMultilevel"/>
    <w:tmpl w:val="9C74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1648136">
    <w:abstractNumId w:val="6"/>
  </w:num>
  <w:num w:numId="2" w16cid:durableId="1865819935">
    <w:abstractNumId w:val="12"/>
  </w:num>
  <w:num w:numId="3" w16cid:durableId="44255137">
    <w:abstractNumId w:val="4"/>
  </w:num>
  <w:num w:numId="4" w16cid:durableId="723263007">
    <w:abstractNumId w:val="3"/>
  </w:num>
  <w:num w:numId="5" w16cid:durableId="1247416782">
    <w:abstractNumId w:val="5"/>
  </w:num>
  <w:num w:numId="6" w16cid:durableId="1053046096">
    <w:abstractNumId w:val="8"/>
  </w:num>
  <w:num w:numId="7" w16cid:durableId="49887753">
    <w:abstractNumId w:val="10"/>
  </w:num>
  <w:num w:numId="8" w16cid:durableId="459030373">
    <w:abstractNumId w:val="7"/>
  </w:num>
  <w:num w:numId="9" w16cid:durableId="1405562713">
    <w:abstractNumId w:val="0"/>
  </w:num>
  <w:num w:numId="10" w16cid:durableId="1589732042">
    <w:abstractNumId w:val="1"/>
  </w:num>
  <w:num w:numId="11" w16cid:durableId="8669911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4365518">
    <w:abstractNumId w:val="9"/>
  </w:num>
  <w:num w:numId="13" w16cid:durableId="12590185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EA0"/>
    <w:rsid w:val="00001665"/>
    <w:rsid w:val="000022CF"/>
    <w:rsid w:val="000037EB"/>
    <w:rsid w:val="00003A83"/>
    <w:rsid w:val="00004262"/>
    <w:rsid w:val="00005FF6"/>
    <w:rsid w:val="00006E09"/>
    <w:rsid w:val="00007A93"/>
    <w:rsid w:val="000101F1"/>
    <w:rsid w:val="000114CD"/>
    <w:rsid w:val="00011F40"/>
    <w:rsid w:val="00012DE8"/>
    <w:rsid w:val="0001353D"/>
    <w:rsid w:val="00015928"/>
    <w:rsid w:val="00016C99"/>
    <w:rsid w:val="00021B06"/>
    <w:rsid w:val="00023122"/>
    <w:rsid w:val="00023904"/>
    <w:rsid w:val="00024237"/>
    <w:rsid w:val="00024C70"/>
    <w:rsid w:val="000250BF"/>
    <w:rsid w:val="0002513B"/>
    <w:rsid w:val="000252C3"/>
    <w:rsid w:val="000262C7"/>
    <w:rsid w:val="00026808"/>
    <w:rsid w:val="00026EAB"/>
    <w:rsid w:val="00030563"/>
    <w:rsid w:val="0003085B"/>
    <w:rsid w:val="00031CE2"/>
    <w:rsid w:val="00031F95"/>
    <w:rsid w:val="00032B83"/>
    <w:rsid w:val="00034B87"/>
    <w:rsid w:val="00041409"/>
    <w:rsid w:val="000422DD"/>
    <w:rsid w:val="00042454"/>
    <w:rsid w:val="00043429"/>
    <w:rsid w:val="00044771"/>
    <w:rsid w:val="00045752"/>
    <w:rsid w:val="000457E3"/>
    <w:rsid w:val="00046346"/>
    <w:rsid w:val="0005057A"/>
    <w:rsid w:val="00050631"/>
    <w:rsid w:val="00052DE7"/>
    <w:rsid w:val="00054A2E"/>
    <w:rsid w:val="000551B0"/>
    <w:rsid w:val="00057D61"/>
    <w:rsid w:val="00060B24"/>
    <w:rsid w:val="00062753"/>
    <w:rsid w:val="000628C8"/>
    <w:rsid w:val="0006464A"/>
    <w:rsid w:val="000654FB"/>
    <w:rsid w:val="00066FE1"/>
    <w:rsid w:val="0006713A"/>
    <w:rsid w:val="000672D7"/>
    <w:rsid w:val="0007020C"/>
    <w:rsid w:val="000722E9"/>
    <w:rsid w:val="00073FDF"/>
    <w:rsid w:val="00074A13"/>
    <w:rsid w:val="00074D49"/>
    <w:rsid w:val="000765E3"/>
    <w:rsid w:val="00077439"/>
    <w:rsid w:val="00081637"/>
    <w:rsid w:val="0008207F"/>
    <w:rsid w:val="00083FF0"/>
    <w:rsid w:val="0008414B"/>
    <w:rsid w:val="00087326"/>
    <w:rsid w:val="0009566B"/>
    <w:rsid w:val="00097963"/>
    <w:rsid w:val="000A08B0"/>
    <w:rsid w:val="000A1198"/>
    <w:rsid w:val="000A5F7F"/>
    <w:rsid w:val="000B07A1"/>
    <w:rsid w:val="000B10D2"/>
    <w:rsid w:val="000B2042"/>
    <w:rsid w:val="000B213C"/>
    <w:rsid w:val="000B486D"/>
    <w:rsid w:val="000B5C6C"/>
    <w:rsid w:val="000B636B"/>
    <w:rsid w:val="000B66F5"/>
    <w:rsid w:val="000B673C"/>
    <w:rsid w:val="000B6747"/>
    <w:rsid w:val="000B78F5"/>
    <w:rsid w:val="000B7A5E"/>
    <w:rsid w:val="000C28DE"/>
    <w:rsid w:val="000C3F1F"/>
    <w:rsid w:val="000C4364"/>
    <w:rsid w:val="000C5911"/>
    <w:rsid w:val="000C6DFF"/>
    <w:rsid w:val="000C76B4"/>
    <w:rsid w:val="000D19E1"/>
    <w:rsid w:val="000D1EA6"/>
    <w:rsid w:val="000D3592"/>
    <w:rsid w:val="000D44B1"/>
    <w:rsid w:val="000D57E8"/>
    <w:rsid w:val="000D59EC"/>
    <w:rsid w:val="000D6F94"/>
    <w:rsid w:val="000E0672"/>
    <w:rsid w:val="000E2233"/>
    <w:rsid w:val="000E22F8"/>
    <w:rsid w:val="000E5F96"/>
    <w:rsid w:val="000E7283"/>
    <w:rsid w:val="000E7853"/>
    <w:rsid w:val="000F191C"/>
    <w:rsid w:val="000F4705"/>
    <w:rsid w:val="000F48B7"/>
    <w:rsid w:val="000F4B2D"/>
    <w:rsid w:val="000F5CA8"/>
    <w:rsid w:val="000F65AF"/>
    <w:rsid w:val="001029CF"/>
    <w:rsid w:val="0010383D"/>
    <w:rsid w:val="00103866"/>
    <w:rsid w:val="00103D26"/>
    <w:rsid w:val="00104367"/>
    <w:rsid w:val="00104510"/>
    <w:rsid w:val="0010470E"/>
    <w:rsid w:val="00104AA7"/>
    <w:rsid w:val="0010639C"/>
    <w:rsid w:val="001069B9"/>
    <w:rsid w:val="001104E8"/>
    <w:rsid w:val="00110D94"/>
    <w:rsid w:val="00111088"/>
    <w:rsid w:val="001110C7"/>
    <w:rsid w:val="00113182"/>
    <w:rsid w:val="001131F9"/>
    <w:rsid w:val="00113232"/>
    <w:rsid w:val="001158F5"/>
    <w:rsid w:val="00116F34"/>
    <w:rsid w:val="00120284"/>
    <w:rsid w:val="00120809"/>
    <w:rsid w:val="001220BC"/>
    <w:rsid w:val="00123B61"/>
    <w:rsid w:val="0012486F"/>
    <w:rsid w:val="00124B86"/>
    <w:rsid w:val="00126506"/>
    <w:rsid w:val="001273B2"/>
    <w:rsid w:val="00130DF5"/>
    <w:rsid w:val="00131964"/>
    <w:rsid w:val="00132E72"/>
    <w:rsid w:val="00133D22"/>
    <w:rsid w:val="00136735"/>
    <w:rsid w:val="0014313D"/>
    <w:rsid w:val="00146F71"/>
    <w:rsid w:val="001526E5"/>
    <w:rsid w:val="00152BF2"/>
    <w:rsid w:val="00152EA3"/>
    <w:rsid w:val="00153E09"/>
    <w:rsid w:val="00154F1A"/>
    <w:rsid w:val="00162321"/>
    <w:rsid w:val="00164514"/>
    <w:rsid w:val="00166F49"/>
    <w:rsid w:val="001672B1"/>
    <w:rsid w:val="00171F08"/>
    <w:rsid w:val="00173248"/>
    <w:rsid w:val="00174DCB"/>
    <w:rsid w:val="00175E7A"/>
    <w:rsid w:val="00176DB7"/>
    <w:rsid w:val="001773CF"/>
    <w:rsid w:val="0017794B"/>
    <w:rsid w:val="00181E1C"/>
    <w:rsid w:val="00182947"/>
    <w:rsid w:val="0018341E"/>
    <w:rsid w:val="001834CA"/>
    <w:rsid w:val="001837A9"/>
    <w:rsid w:val="0018475C"/>
    <w:rsid w:val="0018509F"/>
    <w:rsid w:val="00190C10"/>
    <w:rsid w:val="001917B4"/>
    <w:rsid w:val="001A1729"/>
    <w:rsid w:val="001A1DB9"/>
    <w:rsid w:val="001A56D1"/>
    <w:rsid w:val="001A632E"/>
    <w:rsid w:val="001A7515"/>
    <w:rsid w:val="001A7AD0"/>
    <w:rsid w:val="001B0742"/>
    <w:rsid w:val="001B5741"/>
    <w:rsid w:val="001B640D"/>
    <w:rsid w:val="001B6E45"/>
    <w:rsid w:val="001C012F"/>
    <w:rsid w:val="001C0EB5"/>
    <w:rsid w:val="001C155F"/>
    <w:rsid w:val="001C1E80"/>
    <w:rsid w:val="001C3718"/>
    <w:rsid w:val="001C3EA3"/>
    <w:rsid w:val="001C40DA"/>
    <w:rsid w:val="001C52E6"/>
    <w:rsid w:val="001C5D84"/>
    <w:rsid w:val="001D0640"/>
    <w:rsid w:val="001D18AD"/>
    <w:rsid w:val="001D1CCC"/>
    <w:rsid w:val="001D340D"/>
    <w:rsid w:val="001D47B8"/>
    <w:rsid w:val="001E00FE"/>
    <w:rsid w:val="001E0F07"/>
    <w:rsid w:val="001E2E79"/>
    <w:rsid w:val="001E38E9"/>
    <w:rsid w:val="001E696E"/>
    <w:rsid w:val="001E7540"/>
    <w:rsid w:val="001F1D8C"/>
    <w:rsid w:val="001F42FE"/>
    <w:rsid w:val="001F5954"/>
    <w:rsid w:val="001F7E32"/>
    <w:rsid w:val="002001BB"/>
    <w:rsid w:val="002014C5"/>
    <w:rsid w:val="002031BC"/>
    <w:rsid w:val="00206761"/>
    <w:rsid w:val="0020697B"/>
    <w:rsid w:val="002109CA"/>
    <w:rsid w:val="0021261B"/>
    <w:rsid w:val="00213FE0"/>
    <w:rsid w:val="00214453"/>
    <w:rsid w:val="0021767D"/>
    <w:rsid w:val="00220B83"/>
    <w:rsid w:val="00221B96"/>
    <w:rsid w:val="00224843"/>
    <w:rsid w:val="002250B6"/>
    <w:rsid w:val="0022777E"/>
    <w:rsid w:val="0023044E"/>
    <w:rsid w:val="00230667"/>
    <w:rsid w:val="002312F4"/>
    <w:rsid w:val="00233919"/>
    <w:rsid w:val="002340B2"/>
    <w:rsid w:val="002355AD"/>
    <w:rsid w:val="0023649A"/>
    <w:rsid w:val="00241400"/>
    <w:rsid w:val="00242199"/>
    <w:rsid w:val="00243A91"/>
    <w:rsid w:val="00243EEB"/>
    <w:rsid w:val="0024580F"/>
    <w:rsid w:val="00246B62"/>
    <w:rsid w:val="00246E2B"/>
    <w:rsid w:val="00247235"/>
    <w:rsid w:val="00251682"/>
    <w:rsid w:val="00252B45"/>
    <w:rsid w:val="00253647"/>
    <w:rsid w:val="00254E4A"/>
    <w:rsid w:val="002562D5"/>
    <w:rsid w:val="00260532"/>
    <w:rsid w:val="00260802"/>
    <w:rsid w:val="00260E53"/>
    <w:rsid w:val="0026202A"/>
    <w:rsid w:val="002624E6"/>
    <w:rsid w:val="002626DD"/>
    <w:rsid w:val="00264382"/>
    <w:rsid w:val="002704B9"/>
    <w:rsid w:val="00270D67"/>
    <w:rsid w:val="00270D76"/>
    <w:rsid w:val="002717DF"/>
    <w:rsid w:val="002725AD"/>
    <w:rsid w:val="002725B0"/>
    <w:rsid w:val="00272722"/>
    <w:rsid w:val="00272C77"/>
    <w:rsid w:val="00275462"/>
    <w:rsid w:val="00276122"/>
    <w:rsid w:val="00280AFD"/>
    <w:rsid w:val="00281619"/>
    <w:rsid w:val="00283337"/>
    <w:rsid w:val="002843C8"/>
    <w:rsid w:val="0028495C"/>
    <w:rsid w:val="00284B53"/>
    <w:rsid w:val="0029221B"/>
    <w:rsid w:val="002923C8"/>
    <w:rsid w:val="00292F21"/>
    <w:rsid w:val="00295A90"/>
    <w:rsid w:val="00295E32"/>
    <w:rsid w:val="002977D2"/>
    <w:rsid w:val="002A1F5B"/>
    <w:rsid w:val="002A34B3"/>
    <w:rsid w:val="002A3691"/>
    <w:rsid w:val="002A3DA8"/>
    <w:rsid w:val="002A4FEA"/>
    <w:rsid w:val="002A722F"/>
    <w:rsid w:val="002B034C"/>
    <w:rsid w:val="002B0544"/>
    <w:rsid w:val="002B1319"/>
    <w:rsid w:val="002B4704"/>
    <w:rsid w:val="002B4709"/>
    <w:rsid w:val="002B50F1"/>
    <w:rsid w:val="002B54CF"/>
    <w:rsid w:val="002B6D64"/>
    <w:rsid w:val="002C024E"/>
    <w:rsid w:val="002C1987"/>
    <w:rsid w:val="002C2BC9"/>
    <w:rsid w:val="002C2D65"/>
    <w:rsid w:val="002C386D"/>
    <w:rsid w:val="002C5031"/>
    <w:rsid w:val="002C5CA5"/>
    <w:rsid w:val="002D26E9"/>
    <w:rsid w:val="002D6813"/>
    <w:rsid w:val="002E0291"/>
    <w:rsid w:val="002E1C23"/>
    <w:rsid w:val="002E3304"/>
    <w:rsid w:val="002E33DB"/>
    <w:rsid w:val="002E53B8"/>
    <w:rsid w:val="002E5BB7"/>
    <w:rsid w:val="002E661E"/>
    <w:rsid w:val="002E664E"/>
    <w:rsid w:val="002E7801"/>
    <w:rsid w:val="002E79EC"/>
    <w:rsid w:val="002F16D5"/>
    <w:rsid w:val="002F19DA"/>
    <w:rsid w:val="002F1FDD"/>
    <w:rsid w:val="002F2816"/>
    <w:rsid w:val="002F3494"/>
    <w:rsid w:val="002F40F6"/>
    <w:rsid w:val="002F51CC"/>
    <w:rsid w:val="002F542F"/>
    <w:rsid w:val="002F5FD6"/>
    <w:rsid w:val="002F6163"/>
    <w:rsid w:val="002F6668"/>
    <w:rsid w:val="002F6E12"/>
    <w:rsid w:val="00300917"/>
    <w:rsid w:val="00300BD7"/>
    <w:rsid w:val="003018FA"/>
    <w:rsid w:val="00307EEB"/>
    <w:rsid w:val="003116D9"/>
    <w:rsid w:val="00313377"/>
    <w:rsid w:val="00314D0B"/>
    <w:rsid w:val="0031643C"/>
    <w:rsid w:val="00317102"/>
    <w:rsid w:val="0031765A"/>
    <w:rsid w:val="00320BD1"/>
    <w:rsid w:val="00323494"/>
    <w:rsid w:val="0032604C"/>
    <w:rsid w:val="0032629C"/>
    <w:rsid w:val="003263D7"/>
    <w:rsid w:val="0032674A"/>
    <w:rsid w:val="00326AB6"/>
    <w:rsid w:val="00330762"/>
    <w:rsid w:val="00330846"/>
    <w:rsid w:val="00331057"/>
    <w:rsid w:val="00332766"/>
    <w:rsid w:val="00334E82"/>
    <w:rsid w:val="00336D43"/>
    <w:rsid w:val="0034036F"/>
    <w:rsid w:val="00342F63"/>
    <w:rsid w:val="0034448C"/>
    <w:rsid w:val="003459BC"/>
    <w:rsid w:val="00345C18"/>
    <w:rsid w:val="003465E6"/>
    <w:rsid w:val="0034697E"/>
    <w:rsid w:val="00346BC0"/>
    <w:rsid w:val="00347983"/>
    <w:rsid w:val="00350307"/>
    <w:rsid w:val="003503F8"/>
    <w:rsid w:val="003504DD"/>
    <w:rsid w:val="0035085C"/>
    <w:rsid w:val="0035166F"/>
    <w:rsid w:val="00352929"/>
    <w:rsid w:val="00352EB2"/>
    <w:rsid w:val="0035601B"/>
    <w:rsid w:val="00357E05"/>
    <w:rsid w:val="00357F55"/>
    <w:rsid w:val="00360FEB"/>
    <w:rsid w:val="0036164D"/>
    <w:rsid w:val="00362E3F"/>
    <w:rsid w:val="00363460"/>
    <w:rsid w:val="00366468"/>
    <w:rsid w:val="00366F32"/>
    <w:rsid w:val="003702FB"/>
    <w:rsid w:val="00371CAD"/>
    <w:rsid w:val="00372741"/>
    <w:rsid w:val="003731E8"/>
    <w:rsid w:val="003764CA"/>
    <w:rsid w:val="00376D1A"/>
    <w:rsid w:val="00380192"/>
    <w:rsid w:val="003804C0"/>
    <w:rsid w:val="003804FB"/>
    <w:rsid w:val="0038262F"/>
    <w:rsid w:val="003829C3"/>
    <w:rsid w:val="00382D93"/>
    <w:rsid w:val="00385928"/>
    <w:rsid w:val="00387B55"/>
    <w:rsid w:val="00390F53"/>
    <w:rsid w:val="00394D3C"/>
    <w:rsid w:val="0039624E"/>
    <w:rsid w:val="00397FE1"/>
    <w:rsid w:val="003A14D3"/>
    <w:rsid w:val="003A2361"/>
    <w:rsid w:val="003A2512"/>
    <w:rsid w:val="003A2A04"/>
    <w:rsid w:val="003A2CA5"/>
    <w:rsid w:val="003A36A1"/>
    <w:rsid w:val="003A47B3"/>
    <w:rsid w:val="003A482C"/>
    <w:rsid w:val="003A4C2A"/>
    <w:rsid w:val="003A6227"/>
    <w:rsid w:val="003A68E8"/>
    <w:rsid w:val="003B0108"/>
    <w:rsid w:val="003B0489"/>
    <w:rsid w:val="003B1880"/>
    <w:rsid w:val="003B1AE2"/>
    <w:rsid w:val="003B2A7F"/>
    <w:rsid w:val="003B36D6"/>
    <w:rsid w:val="003B416F"/>
    <w:rsid w:val="003B57F8"/>
    <w:rsid w:val="003C18CD"/>
    <w:rsid w:val="003C1BD5"/>
    <w:rsid w:val="003C3462"/>
    <w:rsid w:val="003C3DFD"/>
    <w:rsid w:val="003C44CE"/>
    <w:rsid w:val="003C56EA"/>
    <w:rsid w:val="003C633D"/>
    <w:rsid w:val="003C776C"/>
    <w:rsid w:val="003D0380"/>
    <w:rsid w:val="003D0AED"/>
    <w:rsid w:val="003D15DA"/>
    <w:rsid w:val="003D1E01"/>
    <w:rsid w:val="003D2B04"/>
    <w:rsid w:val="003D6143"/>
    <w:rsid w:val="003D617A"/>
    <w:rsid w:val="003D655E"/>
    <w:rsid w:val="003D77CF"/>
    <w:rsid w:val="003D7C04"/>
    <w:rsid w:val="003E0032"/>
    <w:rsid w:val="003E1736"/>
    <w:rsid w:val="003E2B56"/>
    <w:rsid w:val="003E3391"/>
    <w:rsid w:val="003E4E13"/>
    <w:rsid w:val="003E7032"/>
    <w:rsid w:val="003F0A0D"/>
    <w:rsid w:val="003F3FA4"/>
    <w:rsid w:val="003F5AF5"/>
    <w:rsid w:val="003F6F89"/>
    <w:rsid w:val="004046CB"/>
    <w:rsid w:val="004049C0"/>
    <w:rsid w:val="00407964"/>
    <w:rsid w:val="00410FAF"/>
    <w:rsid w:val="00411215"/>
    <w:rsid w:val="00411DEF"/>
    <w:rsid w:val="00413428"/>
    <w:rsid w:val="00414A30"/>
    <w:rsid w:val="00415E09"/>
    <w:rsid w:val="00417197"/>
    <w:rsid w:val="00420E34"/>
    <w:rsid w:val="0042195B"/>
    <w:rsid w:val="004236FA"/>
    <w:rsid w:val="0042372B"/>
    <w:rsid w:val="0042456C"/>
    <w:rsid w:val="00424DB9"/>
    <w:rsid w:val="00426189"/>
    <w:rsid w:val="00430104"/>
    <w:rsid w:val="004304A1"/>
    <w:rsid w:val="004305BA"/>
    <w:rsid w:val="00430E0F"/>
    <w:rsid w:val="00434F5B"/>
    <w:rsid w:val="00435C5D"/>
    <w:rsid w:val="00440D4A"/>
    <w:rsid w:val="00441559"/>
    <w:rsid w:val="004452B6"/>
    <w:rsid w:val="004457E8"/>
    <w:rsid w:val="004532BB"/>
    <w:rsid w:val="00453AAB"/>
    <w:rsid w:val="00455390"/>
    <w:rsid w:val="0045590D"/>
    <w:rsid w:val="00456198"/>
    <w:rsid w:val="00457A16"/>
    <w:rsid w:val="00460B17"/>
    <w:rsid w:val="00461172"/>
    <w:rsid w:val="004611B2"/>
    <w:rsid w:val="00461C70"/>
    <w:rsid w:val="00464A84"/>
    <w:rsid w:val="00466016"/>
    <w:rsid w:val="00467E22"/>
    <w:rsid w:val="00470947"/>
    <w:rsid w:val="00471D2A"/>
    <w:rsid w:val="00471FC0"/>
    <w:rsid w:val="00471FF4"/>
    <w:rsid w:val="004725C5"/>
    <w:rsid w:val="00473057"/>
    <w:rsid w:val="00473AC7"/>
    <w:rsid w:val="00473F73"/>
    <w:rsid w:val="00475899"/>
    <w:rsid w:val="004760BA"/>
    <w:rsid w:val="0047640A"/>
    <w:rsid w:val="004817FE"/>
    <w:rsid w:val="004830D7"/>
    <w:rsid w:val="004842CB"/>
    <w:rsid w:val="00485D20"/>
    <w:rsid w:val="00486DCF"/>
    <w:rsid w:val="004870DA"/>
    <w:rsid w:val="00490423"/>
    <w:rsid w:val="00491196"/>
    <w:rsid w:val="00491F46"/>
    <w:rsid w:val="00492334"/>
    <w:rsid w:val="00495D10"/>
    <w:rsid w:val="00495E87"/>
    <w:rsid w:val="00496A3C"/>
    <w:rsid w:val="004A0475"/>
    <w:rsid w:val="004A1E50"/>
    <w:rsid w:val="004A262C"/>
    <w:rsid w:val="004A3AD0"/>
    <w:rsid w:val="004A605E"/>
    <w:rsid w:val="004A6C83"/>
    <w:rsid w:val="004A7731"/>
    <w:rsid w:val="004B0934"/>
    <w:rsid w:val="004B0B88"/>
    <w:rsid w:val="004B3686"/>
    <w:rsid w:val="004B4C82"/>
    <w:rsid w:val="004B65B2"/>
    <w:rsid w:val="004B6907"/>
    <w:rsid w:val="004B6FFE"/>
    <w:rsid w:val="004B7331"/>
    <w:rsid w:val="004C3C45"/>
    <w:rsid w:val="004C5862"/>
    <w:rsid w:val="004C600D"/>
    <w:rsid w:val="004C6691"/>
    <w:rsid w:val="004D119A"/>
    <w:rsid w:val="004D291F"/>
    <w:rsid w:val="004D50A0"/>
    <w:rsid w:val="004D60E1"/>
    <w:rsid w:val="004D6459"/>
    <w:rsid w:val="004D7AB6"/>
    <w:rsid w:val="004E1FCB"/>
    <w:rsid w:val="004E3FC7"/>
    <w:rsid w:val="004E57DD"/>
    <w:rsid w:val="004E645C"/>
    <w:rsid w:val="004F511B"/>
    <w:rsid w:val="004F6CA0"/>
    <w:rsid w:val="00500238"/>
    <w:rsid w:val="005003D6"/>
    <w:rsid w:val="00500908"/>
    <w:rsid w:val="005019F6"/>
    <w:rsid w:val="00501FDB"/>
    <w:rsid w:val="0050246D"/>
    <w:rsid w:val="0050349B"/>
    <w:rsid w:val="0050564B"/>
    <w:rsid w:val="005067B8"/>
    <w:rsid w:val="0050776F"/>
    <w:rsid w:val="00507C6F"/>
    <w:rsid w:val="00510CF4"/>
    <w:rsid w:val="00512931"/>
    <w:rsid w:val="00512FDB"/>
    <w:rsid w:val="005155C4"/>
    <w:rsid w:val="00515A24"/>
    <w:rsid w:val="00521638"/>
    <w:rsid w:val="00521CE0"/>
    <w:rsid w:val="00521F98"/>
    <w:rsid w:val="00522754"/>
    <w:rsid w:val="005239D5"/>
    <w:rsid w:val="00523B52"/>
    <w:rsid w:val="00524377"/>
    <w:rsid w:val="005244EA"/>
    <w:rsid w:val="0052576F"/>
    <w:rsid w:val="005259BB"/>
    <w:rsid w:val="0052729C"/>
    <w:rsid w:val="00530AA0"/>
    <w:rsid w:val="00533579"/>
    <w:rsid w:val="00535D00"/>
    <w:rsid w:val="005366BB"/>
    <w:rsid w:val="00536D28"/>
    <w:rsid w:val="00536EF6"/>
    <w:rsid w:val="00537650"/>
    <w:rsid w:val="00540F68"/>
    <w:rsid w:val="00542131"/>
    <w:rsid w:val="00544875"/>
    <w:rsid w:val="00544DCC"/>
    <w:rsid w:val="0054747D"/>
    <w:rsid w:val="00550416"/>
    <w:rsid w:val="00550BA4"/>
    <w:rsid w:val="0055199D"/>
    <w:rsid w:val="00551AD4"/>
    <w:rsid w:val="005534D4"/>
    <w:rsid w:val="00554151"/>
    <w:rsid w:val="005548E0"/>
    <w:rsid w:val="00555973"/>
    <w:rsid w:val="005600DB"/>
    <w:rsid w:val="005617C2"/>
    <w:rsid w:val="005621C1"/>
    <w:rsid w:val="005629C7"/>
    <w:rsid w:val="005638A5"/>
    <w:rsid w:val="005638AA"/>
    <w:rsid w:val="005647C7"/>
    <w:rsid w:val="00572608"/>
    <w:rsid w:val="0057290D"/>
    <w:rsid w:val="00573BED"/>
    <w:rsid w:val="00574774"/>
    <w:rsid w:val="00575E33"/>
    <w:rsid w:val="005761F6"/>
    <w:rsid w:val="00583AEC"/>
    <w:rsid w:val="00584D2D"/>
    <w:rsid w:val="005916BE"/>
    <w:rsid w:val="00592DB5"/>
    <w:rsid w:val="00593D51"/>
    <w:rsid w:val="00596EBB"/>
    <w:rsid w:val="005A55C7"/>
    <w:rsid w:val="005B00BA"/>
    <w:rsid w:val="005B2BAC"/>
    <w:rsid w:val="005B395A"/>
    <w:rsid w:val="005B44DA"/>
    <w:rsid w:val="005B5E16"/>
    <w:rsid w:val="005B5ED4"/>
    <w:rsid w:val="005B648E"/>
    <w:rsid w:val="005B697B"/>
    <w:rsid w:val="005C084A"/>
    <w:rsid w:val="005C175D"/>
    <w:rsid w:val="005C2A7C"/>
    <w:rsid w:val="005C3197"/>
    <w:rsid w:val="005C3E5B"/>
    <w:rsid w:val="005C55E9"/>
    <w:rsid w:val="005C73CD"/>
    <w:rsid w:val="005D057D"/>
    <w:rsid w:val="005D0DF2"/>
    <w:rsid w:val="005E071F"/>
    <w:rsid w:val="005E1E44"/>
    <w:rsid w:val="005E2520"/>
    <w:rsid w:val="005E358B"/>
    <w:rsid w:val="005E3811"/>
    <w:rsid w:val="005F0490"/>
    <w:rsid w:val="005F2BD8"/>
    <w:rsid w:val="005F3027"/>
    <w:rsid w:val="005F4942"/>
    <w:rsid w:val="005F4E2F"/>
    <w:rsid w:val="005F5B52"/>
    <w:rsid w:val="0060061B"/>
    <w:rsid w:val="00601209"/>
    <w:rsid w:val="00601886"/>
    <w:rsid w:val="00602FFA"/>
    <w:rsid w:val="006031B8"/>
    <w:rsid w:val="00604D55"/>
    <w:rsid w:val="00605EE6"/>
    <w:rsid w:val="006074E5"/>
    <w:rsid w:val="0060757F"/>
    <w:rsid w:val="0061161D"/>
    <w:rsid w:val="00612EEB"/>
    <w:rsid w:val="00613946"/>
    <w:rsid w:val="00621D37"/>
    <w:rsid w:val="00622A44"/>
    <w:rsid w:val="00625119"/>
    <w:rsid w:val="0062543D"/>
    <w:rsid w:val="0062547B"/>
    <w:rsid w:val="00625869"/>
    <w:rsid w:val="006270FF"/>
    <w:rsid w:val="0062773D"/>
    <w:rsid w:val="006309F6"/>
    <w:rsid w:val="006323D3"/>
    <w:rsid w:val="0063331D"/>
    <w:rsid w:val="00634219"/>
    <w:rsid w:val="00634CE1"/>
    <w:rsid w:val="00635AC0"/>
    <w:rsid w:val="00644193"/>
    <w:rsid w:val="00644EFF"/>
    <w:rsid w:val="00645A18"/>
    <w:rsid w:val="00646698"/>
    <w:rsid w:val="006466AB"/>
    <w:rsid w:val="00651335"/>
    <w:rsid w:val="006545AF"/>
    <w:rsid w:val="00654EEF"/>
    <w:rsid w:val="00657474"/>
    <w:rsid w:val="006579A9"/>
    <w:rsid w:val="0066120A"/>
    <w:rsid w:val="00662E1E"/>
    <w:rsid w:val="006631E1"/>
    <w:rsid w:val="006642D1"/>
    <w:rsid w:val="006642E7"/>
    <w:rsid w:val="006644F7"/>
    <w:rsid w:val="006646ED"/>
    <w:rsid w:val="00665EE8"/>
    <w:rsid w:val="00666609"/>
    <w:rsid w:val="006674B3"/>
    <w:rsid w:val="00670230"/>
    <w:rsid w:val="00673AA9"/>
    <w:rsid w:val="00673C03"/>
    <w:rsid w:val="00673FF1"/>
    <w:rsid w:val="00674105"/>
    <w:rsid w:val="00674BBE"/>
    <w:rsid w:val="00676578"/>
    <w:rsid w:val="00677484"/>
    <w:rsid w:val="00680D26"/>
    <w:rsid w:val="00681736"/>
    <w:rsid w:val="00681E98"/>
    <w:rsid w:val="0068373B"/>
    <w:rsid w:val="00684CE3"/>
    <w:rsid w:val="00684E97"/>
    <w:rsid w:val="00685573"/>
    <w:rsid w:val="00687EFB"/>
    <w:rsid w:val="006913C4"/>
    <w:rsid w:val="00691B40"/>
    <w:rsid w:val="0069270B"/>
    <w:rsid w:val="006929A0"/>
    <w:rsid w:val="006942D7"/>
    <w:rsid w:val="006969EB"/>
    <w:rsid w:val="00696F86"/>
    <w:rsid w:val="006A1C11"/>
    <w:rsid w:val="006A48B1"/>
    <w:rsid w:val="006A4F13"/>
    <w:rsid w:val="006A6585"/>
    <w:rsid w:val="006A69F2"/>
    <w:rsid w:val="006A7A4D"/>
    <w:rsid w:val="006C07A6"/>
    <w:rsid w:val="006C07F4"/>
    <w:rsid w:val="006C0FC4"/>
    <w:rsid w:val="006C171C"/>
    <w:rsid w:val="006C1E52"/>
    <w:rsid w:val="006C3527"/>
    <w:rsid w:val="006C4D08"/>
    <w:rsid w:val="006C5586"/>
    <w:rsid w:val="006C686D"/>
    <w:rsid w:val="006D25E9"/>
    <w:rsid w:val="006D3360"/>
    <w:rsid w:val="006D3707"/>
    <w:rsid w:val="006D4191"/>
    <w:rsid w:val="006D6C0F"/>
    <w:rsid w:val="006D6D79"/>
    <w:rsid w:val="006D7D46"/>
    <w:rsid w:val="006E010C"/>
    <w:rsid w:val="006E0B73"/>
    <w:rsid w:val="006E29C3"/>
    <w:rsid w:val="006E3D94"/>
    <w:rsid w:val="006E4678"/>
    <w:rsid w:val="006E6FFF"/>
    <w:rsid w:val="006E747F"/>
    <w:rsid w:val="006E7556"/>
    <w:rsid w:val="006E7B49"/>
    <w:rsid w:val="006F02ED"/>
    <w:rsid w:val="006F1361"/>
    <w:rsid w:val="006F3148"/>
    <w:rsid w:val="006F4140"/>
    <w:rsid w:val="006F5D68"/>
    <w:rsid w:val="006F79F6"/>
    <w:rsid w:val="00702256"/>
    <w:rsid w:val="0070452E"/>
    <w:rsid w:val="00706AEC"/>
    <w:rsid w:val="00706BB3"/>
    <w:rsid w:val="00706C8D"/>
    <w:rsid w:val="0070759A"/>
    <w:rsid w:val="007105F3"/>
    <w:rsid w:val="00710A35"/>
    <w:rsid w:val="00710CB0"/>
    <w:rsid w:val="00711FE2"/>
    <w:rsid w:val="007129D3"/>
    <w:rsid w:val="0071303D"/>
    <w:rsid w:val="00713375"/>
    <w:rsid w:val="00713F17"/>
    <w:rsid w:val="007149A6"/>
    <w:rsid w:val="0072133C"/>
    <w:rsid w:val="0072159B"/>
    <w:rsid w:val="00721D6F"/>
    <w:rsid w:val="0072356E"/>
    <w:rsid w:val="0072454D"/>
    <w:rsid w:val="00725217"/>
    <w:rsid w:val="00730955"/>
    <w:rsid w:val="007312F5"/>
    <w:rsid w:val="00733037"/>
    <w:rsid w:val="00735A42"/>
    <w:rsid w:val="00736826"/>
    <w:rsid w:val="0074011D"/>
    <w:rsid w:val="00741A62"/>
    <w:rsid w:val="00743192"/>
    <w:rsid w:val="00743FD2"/>
    <w:rsid w:val="00744143"/>
    <w:rsid w:val="00744A3C"/>
    <w:rsid w:val="0074528F"/>
    <w:rsid w:val="00745CFA"/>
    <w:rsid w:val="0074623C"/>
    <w:rsid w:val="00746B47"/>
    <w:rsid w:val="00750216"/>
    <w:rsid w:val="007505CB"/>
    <w:rsid w:val="007505DD"/>
    <w:rsid w:val="00752444"/>
    <w:rsid w:val="00753083"/>
    <w:rsid w:val="00754AB5"/>
    <w:rsid w:val="0075548C"/>
    <w:rsid w:val="00755A57"/>
    <w:rsid w:val="00755C50"/>
    <w:rsid w:val="00755FA7"/>
    <w:rsid w:val="007566CF"/>
    <w:rsid w:val="007567FF"/>
    <w:rsid w:val="00756EFD"/>
    <w:rsid w:val="00757842"/>
    <w:rsid w:val="007613A0"/>
    <w:rsid w:val="0076457A"/>
    <w:rsid w:val="0077027E"/>
    <w:rsid w:val="00770CFF"/>
    <w:rsid w:val="007749C4"/>
    <w:rsid w:val="007769D3"/>
    <w:rsid w:val="007800C0"/>
    <w:rsid w:val="007801CB"/>
    <w:rsid w:val="00782024"/>
    <w:rsid w:val="007821AE"/>
    <w:rsid w:val="00782445"/>
    <w:rsid w:val="007839DE"/>
    <w:rsid w:val="00786888"/>
    <w:rsid w:val="00790F8C"/>
    <w:rsid w:val="00792D8B"/>
    <w:rsid w:val="00792FE2"/>
    <w:rsid w:val="0079448D"/>
    <w:rsid w:val="0079612B"/>
    <w:rsid w:val="00796B83"/>
    <w:rsid w:val="00796E7F"/>
    <w:rsid w:val="007970AC"/>
    <w:rsid w:val="007974C3"/>
    <w:rsid w:val="00797AF2"/>
    <w:rsid w:val="007A31D1"/>
    <w:rsid w:val="007A44CF"/>
    <w:rsid w:val="007A5171"/>
    <w:rsid w:val="007A594B"/>
    <w:rsid w:val="007A757B"/>
    <w:rsid w:val="007A7622"/>
    <w:rsid w:val="007A7874"/>
    <w:rsid w:val="007A7FA6"/>
    <w:rsid w:val="007B23DF"/>
    <w:rsid w:val="007B38B0"/>
    <w:rsid w:val="007B6DA4"/>
    <w:rsid w:val="007B6EC2"/>
    <w:rsid w:val="007B715D"/>
    <w:rsid w:val="007B7FE3"/>
    <w:rsid w:val="007C07D5"/>
    <w:rsid w:val="007C1268"/>
    <w:rsid w:val="007C1344"/>
    <w:rsid w:val="007C2E01"/>
    <w:rsid w:val="007C3D04"/>
    <w:rsid w:val="007C3FB7"/>
    <w:rsid w:val="007C6102"/>
    <w:rsid w:val="007C703E"/>
    <w:rsid w:val="007C7CB9"/>
    <w:rsid w:val="007D0FD1"/>
    <w:rsid w:val="007D1C66"/>
    <w:rsid w:val="007D46E3"/>
    <w:rsid w:val="007D495A"/>
    <w:rsid w:val="007D498F"/>
    <w:rsid w:val="007D6A62"/>
    <w:rsid w:val="007E1C0B"/>
    <w:rsid w:val="007E44DA"/>
    <w:rsid w:val="007E4516"/>
    <w:rsid w:val="007E4B27"/>
    <w:rsid w:val="007E4EA1"/>
    <w:rsid w:val="007F1D68"/>
    <w:rsid w:val="007F2561"/>
    <w:rsid w:val="007F324F"/>
    <w:rsid w:val="007F524B"/>
    <w:rsid w:val="007F5684"/>
    <w:rsid w:val="007F69B7"/>
    <w:rsid w:val="00800295"/>
    <w:rsid w:val="00800FA5"/>
    <w:rsid w:val="00804ADE"/>
    <w:rsid w:val="00806BD2"/>
    <w:rsid w:val="00810028"/>
    <w:rsid w:val="008101F1"/>
    <w:rsid w:val="0081160F"/>
    <w:rsid w:val="0081188C"/>
    <w:rsid w:val="00811AB0"/>
    <w:rsid w:val="00811C51"/>
    <w:rsid w:val="00812B4B"/>
    <w:rsid w:val="00812D10"/>
    <w:rsid w:val="0081418A"/>
    <w:rsid w:val="0081458E"/>
    <w:rsid w:val="008163A5"/>
    <w:rsid w:val="008205A1"/>
    <w:rsid w:val="00822CBF"/>
    <w:rsid w:val="008328D3"/>
    <w:rsid w:val="008336A3"/>
    <w:rsid w:val="00835695"/>
    <w:rsid w:val="00835BE9"/>
    <w:rsid w:val="00842AC9"/>
    <w:rsid w:val="00842EF5"/>
    <w:rsid w:val="00843B14"/>
    <w:rsid w:val="00843FEC"/>
    <w:rsid w:val="00850547"/>
    <w:rsid w:val="00850A6B"/>
    <w:rsid w:val="008572CA"/>
    <w:rsid w:val="00861179"/>
    <w:rsid w:val="008616BE"/>
    <w:rsid w:val="008617E6"/>
    <w:rsid w:val="00864111"/>
    <w:rsid w:val="00866571"/>
    <w:rsid w:val="008672F3"/>
    <w:rsid w:val="008708A0"/>
    <w:rsid w:val="00871013"/>
    <w:rsid w:val="008712A6"/>
    <w:rsid w:val="00871677"/>
    <w:rsid w:val="008727A0"/>
    <w:rsid w:val="008727C4"/>
    <w:rsid w:val="00872E5B"/>
    <w:rsid w:val="00873D88"/>
    <w:rsid w:val="0087739B"/>
    <w:rsid w:val="008808C6"/>
    <w:rsid w:val="00881A94"/>
    <w:rsid w:val="00881D48"/>
    <w:rsid w:val="00882022"/>
    <w:rsid w:val="008844CC"/>
    <w:rsid w:val="00885EE5"/>
    <w:rsid w:val="008879D8"/>
    <w:rsid w:val="00887AB2"/>
    <w:rsid w:val="008900CA"/>
    <w:rsid w:val="0089148A"/>
    <w:rsid w:val="00891769"/>
    <w:rsid w:val="00893269"/>
    <w:rsid w:val="00893D21"/>
    <w:rsid w:val="00894D36"/>
    <w:rsid w:val="00895839"/>
    <w:rsid w:val="008A02C9"/>
    <w:rsid w:val="008A24DD"/>
    <w:rsid w:val="008A3ECE"/>
    <w:rsid w:val="008A40AF"/>
    <w:rsid w:val="008A47DA"/>
    <w:rsid w:val="008A6280"/>
    <w:rsid w:val="008A66E5"/>
    <w:rsid w:val="008B04E6"/>
    <w:rsid w:val="008B0A75"/>
    <w:rsid w:val="008B32EC"/>
    <w:rsid w:val="008B3C13"/>
    <w:rsid w:val="008B40E7"/>
    <w:rsid w:val="008B6A24"/>
    <w:rsid w:val="008B7061"/>
    <w:rsid w:val="008C04A3"/>
    <w:rsid w:val="008C1427"/>
    <w:rsid w:val="008C20D8"/>
    <w:rsid w:val="008C474F"/>
    <w:rsid w:val="008C5994"/>
    <w:rsid w:val="008C62AF"/>
    <w:rsid w:val="008C70E6"/>
    <w:rsid w:val="008C7822"/>
    <w:rsid w:val="008C7B12"/>
    <w:rsid w:val="008C7C46"/>
    <w:rsid w:val="008D0987"/>
    <w:rsid w:val="008D312D"/>
    <w:rsid w:val="008D4C4E"/>
    <w:rsid w:val="008D4C72"/>
    <w:rsid w:val="008D7420"/>
    <w:rsid w:val="008E646F"/>
    <w:rsid w:val="008E6D75"/>
    <w:rsid w:val="008F0BC0"/>
    <w:rsid w:val="008F3F9C"/>
    <w:rsid w:val="008F4FAD"/>
    <w:rsid w:val="008F71E7"/>
    <w:rsid w:val="0090453C"/>
    <w:rsid w:val="00906550"/>
    <w:rsid w:val="00906B8E"/>
    <w:rsid w:val="009107D1"/>
    <w:rsid w:val="00911141"/>
    <w:rsid w:val="009113DE"/>
    <w:rsid w:val="009118F9"/>
    <w:rsid w:val="00913277"/>
    <w:rsid w:val="0091474D"/>
    <w:rsid w:val="00917CDC"/>
    <w:rsid w:val="00921F91"/>
    <w:rsid w:val="009235D2"/>
    <w:rsid w:val="0092440E"/>
    <w:rsid w:val="009271AE"/>
    <w:rsid w:val="009274CD"/>
    <w:rsid w:val="00927D9C"/>
    <w:rsid w:val="00932F62"/>
    <w:rsid w:val="00934990"/>
    <w:rsid w:val="0093523E"/>
    <w:rsid w:val="00936958"/>
    <w:rsid w:val="00936C45"/>
    <w:rsid w:val="00936F8E"/>
    <w:rsid w:val="00937130"/>
    <w:rsid w:val="00937348"/>
    <w:rsid w:val="00937C26"/>
    <w:rsid w:val="0094216B"/>
    <w:rsid w:val="00943A5F"/>
    <w:rsid w:val="00944C42"/>
    <w:rsid w:val="00946480"/>
    <w:rsid w:val="00950C98"/>
    <w:rsid w:val="00951EC4"/>
    <w:rsid w:val="0095303B"/>
    <w:rsid w:val="009538F4"/>
    <w:rsid w:val="00954402"/>
    <w:rsid w:val="00955261"/>
    <w:rsid w:val="00957B69"/>
    <w:rsid w:val="00960819"/>
    <w:rsid w:val="009639EB"/>
    <w:rsid w:val="00965E65"/>
    <w:rsid w:val="00966A61"/>
    <w:rsid w:val="0096781A"/>
    <w:rsid w:val="0096798B"/>
    <w:rsid w:val="009717A0"/>
    <w:rsid w:val="00972600"/>
    <w:rsid w:val="00973A14"/>
    <w:rsid w:val="00975292"/>
    <w:rsid w:val="00975741"/>
    <w:rsid w:val="00976FC3"/>
    <w:rsid w:val="0098393A"/>
    <w:rsid w:val="009862D4"/>
    <w:rsid w:val="00991F94"/>
    <w:rsid w:val="00994D03"/>
    <w:rsid w:val="009961E9"/>
    <w:rsid w:val="009A36A7"/>
    <w:rsid w:val="009A45C5"/>
    <w:rsid w:val="009A6153"/>
    <w:rsid w:val="009A7EA0"/>
    <w:rsid w:val="009B1215"/>
    <w:rsid w:val="009B12B8"/>
    <w:rsid w:val="009B1467"/>
    <w:rsid w:val="009B223C"/>
    <w:rsid w:val="009B229C"/>
    <w:rsid w:val="009B34FA"/>
    <w:rsid w:val="009B6C52"/>
    <w:rsid w:val="009B6CA9"/>
    <w:rsid w:val="009C0033"/>
    <w:rsid w:val="009C04DA"/>
    <w:rsid w:val="009C2F69"/>
    <w:rsid w:val="009C4E3C"/>
    <w:rsid w:val="009C51AC"/>
    <w:rsid w:val="009C567A"/>
    <w:rsid w:val="009C61BA"/>
    <w:rsid w:val="009C69A8"/>
    <w:rsid w:val="009D0EE7"/>
    <w:rsid w:val="009D1859"/>
    <w:rsid w:val="009D1E9D"/>
    <w:rsid w:val="009D3B60"/>
    <w:rsid w:val="009D4DCD"/>
    <w:rsid w:val="009D523E"/>
    <w:rsid w:val="009D54F2"/>
    <w:rsid w:val="009D5FB4"/>
    <w:rsid w:val="009D6C50"/>
    <w:rsid w:val="009D740E"/>
    <w:rsid w:val="009E0C9B"/>
    <w:rsid w:val="009E1DB5"/>
    <w:rsid w:val="009E34BF"/>
    <w:rsid w:val="009E4257"/>
    <w:rsid w:val="009E6810"/>
    <w:rsid w:val="009E7134"/>
    <w:rsid w:val="009E74C0"/>
    <w:rsid w:val="009E7592"/>
    <w:rsid w:val="009F021C"/>
    <w:rsid w:val="009F09CE"/>
    <w:rsid w:val="009F1111"/>
    <w:rsid w:val="009F1512"/>
    <w:rsid w:val="009F217D"/>
    <w:rsid w:val="009F221A"/>
    <w:rsid w:val="009F264C"/>
    <w:rsid w:val="009F35C7"/>
    <w:rsid w:val="009F3A33"/>
    <w:rsid w:val="009F3C4A"/>
    <w:rsid w:val="009F6289"/>
    <w:rsid w:val="009F66B7"/>
    <w:rsid w:val="00A00EE4"/>
    <w:rsid w:val="00A01464"/>
    <w:rsid w:val="00A02560"/>
    <w:rsid w:val="00A026C8"/>
    <w:rsid w:val="00A03961"/>
    <w:rsid w:val="00A05C63"/>
    <w:rsid w:val="00A0651B"/>
    <w:rsid w:val="00A06674"/>
    <w:rsid w:val="00A10A4A"/>
    <w:rsid w:val="00A12CA2"/>
    <w:rsid w:val="00A1312E"/>
    <w:rsid w:val="00A1493D"/>
    <w:rsid w:val="00A202E0"/>
    <w:rsid w:val="00A206C5"/>
    <w:rsid w:val="00A21BF8"/>
    <w:rsid w:val="00A21DC3"/>
    <w:rsid w:val="00A22716"/>
    <w:rsid w:val="00A2288A"/>
    <w:rsid w:val="00A23F17"/>
    <w:rsid w:val="00A309A5"/>
    <w:rsid w:val="00A30E16"/>
    <w:rsid w:val="00A30F10"/>
    <w:rsid w:val="00A3165F"/>
    <w:rsid w:val="00A318CB"/>
    <w:rsid w:val="00A33C15"/>
    <w:rsid w:val="00A33C1B"/>
    <w:rsid w:val="00A342E2"/>
    <w:rsid w:val="00A3507D"/>
    <w:rsid w:val="00A354EA"/>
    <w:rsid w:val="00A3662A"/>
    <w:rsid w:val="00A371E3"/>
    <w:rsid w:val="00A371FB"/>
    <w:rsid w:val="00A373E7"/>
    <w:rsid w:val="00A40456"/>
    <w:rsid w:val="00A40655"/>
    <w:rsid w:val="00A40991"/>
    <w:rsid w:val="00A41709"/>
    <w:rsid w:val="00A4256C"/>
    <w:rsid w:val="00A43239"/>
    <w:rsid w:val="00A43617"/>
    <w:rsid w:val="00A45D16"/>
    <w:rsid w:val="00A47464"/>
    <w:rsid w:val="00A50A55"/>
    <w:rsid w:val="00A50B1D"/>
    <w:rsid w:val="00A510A3"/>
    <w:rsid w:val="00A51124"/>
    <w:rsid w:val="00A51983"/>
    <w:rsid w:val="00A5226A"/>
    <w:rsid w:val="00A52A63"/>
    <w:rsid w:val="00A549C9"/>
    <w:rsid w:val="00A61412"/>
    <w:rsid w:val="00A615BF"/>
    <w:rsid w:val="00A625CC"/>
    <w:rsid w:val="00A6382E"/>
    <w:rsid w:val="00A65A56"/>
    <w:rsid w:val="00A667B6"/>
    <w:rsid w:val="00A67BE2"/>
    <w:rsid w:val="00A7567F"/>
    <w:rsid w:val="00A76018"/>
    <w:rsid w:val="00A76500"/>
    <w:rsid w:val="00A80981"/>
    <w:rsid w:val="00A80A84"/>
    <w:rsid w:val="00A83931"/>
    <w:rsid w:val="00A84D74"/>
    <w:rsid w:val="00A854E5"/>
    <w:rsid w:val="00A85FE2"/>
    <w:rsid w:val="00A86577"/>
    <w:rsid w:val="00A878C4"/>
    <w:rsid w:val="00A92BB0"/>
    <w:rsid w:val="00A93B11"/>
    <w:rsid w:val="00A94AC9"/>
    <w:rsid w:val="00A952C0"/>
    <w:rsid w:val="00AA1B83"/>
    <w:rsid w:val="00AA5AC9"/>
    <w:rsid w:val="00AB3E1C"/>
    <w:rsid w:val="00AB4603"/>
    <w:rsid w:val="00AB50D4"/>
    <w:rsid w:val="00AC012F"/>
    <w:rsid w:val="00AC067B"/>
    <w:rsid w:val="00AC1ED8"/>
    <w:rsid w:val="00AC24BB"/>
    <w:rsid w:val="00AC3493"/>
    <w:rsid w:val="00AC6D50"/>
    <w:rsid w:val="00AC7E57"/>
    <w:rsid w:val="00AD1093"/>
    <w:rsid w:val="00AD3332"/>
    <w:rsid w:val="00AD40D2"/>
    <w:rsid w:val="00AD4F65"/>
    <w:rsid w:val="00AE2A85"/>
    <w:rsid w:val="00AE4289"/>
    <w:rsid w:val="00AE467C"/>
    <w:rsid w:val="00AE5E85"/>
    <w:rsid w:val="00AE68A6"/>
    <w:rsid w:val="00AE7F88"/>
    <w:rsid w:val="00AF5E87"/>
    <w:rsid w:val="00B0039F"/>
    <w:rsid w:val="00B1468F"/>
    <w:rsid w:val="00B14AFE"/>
    <w:rsid w:val="00B15FE1"/>
    <w:rsid w:val="00B163C7"/>
    <w:rsid w:val="00B16652"/>
    <w:rsid w:val="00B17458"/>
    <w:rsid w:val="00B226D1"/>
    <w:rsid w:val="00B22A21"/>
    <w:rsid w:val="00B24A1A"/>
    <w:rsid w:val="00B2548C"/>
    <w:rsid w:val="00B30976"/>
    <w:rsid w:val="00B30AC1"/>
    <w:rsid w:val="00B30FC6"/>
    <w:rsid w:val="00B31950"/>
    <w:rsid w:val="00B35B39"/>
    <w:rsid w:val="00B375C0"/>
    <w:rsid w:val="00B404B0"/>
    <w:rsid w:val="00B41EDA"/>
    <w:rsid w:val="00B42652"/>
    <w:rsid w:val="00B43F11"/>
    <w:rsid w:val="00B4470D"/>
    <w:rsid w:val="00B44E81"/>
    <w:rsid w:val="00B452B6"/>
    <w:rsid w:val="00B45A34"/>
    <w:rsid w:val="00B45B7C"/>
    <w:rsid w:val="00B47CE6"/>
    <w:rsid w:val="00B52E5F"/>
    <w:rsid w:val="00B54A4F"/>
    <w:rsid w:val="00B55D24"/>
    <w:rsid w:val="00B5603A"/>
    <w:rsid w:val="00B5617D"/>
    <w:rsid w:val="00B574B6"/>
    <w:rsid w:val="00B61B97"/>
    <w:rsid w:val="00B61BAC"/>
    <w:rsid w:val="00B63241"/>
    <w:rsid w:val="00B63ABB"/>
    <w:rsid w:val="00B65F15"/>
    <w:rsid w:val="00B6675D"/>
    <w:rsid w:val="00B670D6"/>
    <w:rsid w:val="00B673F2"/>
    <w:rsid w:val="00B70082"/>
    <w:rsid w:val="00B73134"/>
    <w:rsid w:val="00B7327A"/>
    <w:rsid w:val="00B755A0"/>
    <w:rsid w:val="00B768E9"/>
    <w:rsid w:val="00B7782E"/>
    <w:rsid w:val="00B83192"/>
    <w:rsid w:val="00B83A5D"/>
    <w:rsid w:val="00B853C2"/>
    <w:rsid w:val="00B8548F"/>
    <w:rsid w:val="00B85846"/>
    <w:rsid w:val="00B860E9"/>
    <w:rsid w:val="00B950FE"/>
    <w:rsid w:val="00B9697E"/>
    <w:rsid w:val="00B96C37"/>
    <w:rsid w:val="00BA03D1"/>
    <w:rsid w:val="00BA0AD1"/>
    <w:rsid w:val="00BA0B8A"/>
    <w:rsid w:val="00BA1FF4"/>
    <w:rsid w:val="00BA306B"/>
    <w:rsid w:val="00BA4460"/>
    <w:rsid w:val="00BA4C21"/>
    <w:rsid w:val="00BA4DE0"/>
    <w:rsid w:val="00BA6A8E"/>
    <w:rsid w:val="00BB189C"/>
    <w:rsid w:val="00BB3588"/>
    <w:rsid w:val="00BB608B"/>
    <w:rsid w:val="00BB7360"/>
    <w:rsid w:val="00BC26B1"/>
    <w:rsid w:val="00BC6401"/>
    <w:rsid w:val="00BC6A34"/>
    <w:rsid w:val="00BC6DA5"/>
    <w:rsid w:val="00BD02A1"/>
    <w:rsid w:val="00BD0726"/>
    <w:rsid w:val="00BD0C3C"/>
    <w:rsid w:val="00BD115D"/>
    <w:rsid w:val="00BD21D3"/>
    <w:rsid w:val="00BD32E0"/>
    <w:rsid w:val="00BD46A8"/>
    <w:rsid w:val="00BD4E31"/>
    <w:rsid w:val="00BD5EE5"/>
    <w:rsid w:val="00BD660A"/>
    <w:rsid w:val="00BE07DF"/>
    <w:rsid w:val="00BE17F1"/>
    <w:rsid w:val="00BE2DE8"/>
    <w:rsid w:val="00BE529A"/>
    <w:rsid w:val="00BE612D"/>
    <w:rsid w:val="00BE617D"/>
    <w:rsid w:val="00BE65DC"/>
    <w:rsid w:val="00BE6E34"/>
    <w:rsid w:val="00BE6ECA"/>
    <w:rsid w:val="00BF0486"/>
    <w:rsid w:val="00BF1224"/>
    <w:rsid w:val="00BF2D44"/>
    <w:rsid w:val="00BF3D62"/>
    <w:rsid w:val="00BF4380"/>
    <w:rsid w:val="00C00289"/>
    <w:rsid w:val="00C002FF"/>
    <w:rsid w:val="00C02783"/>
    <w:rsid w:val="00C0314A"/>
    <w:rsid w:val="00C03F99"/>
    <w:rsid w:val="00C07CA7"/>
    <w:rsid w:val="00C10121"/>
    <w:rsid w:val="00C13AA3"/>
    <w:rsid w:val="00C14662"/>
    <w:rsid w:val="00C148EE"/>
    <w:rsid w:val="00C1714B"/>
    <w:rsid w:val="00C222C8"/>
    <w:rsid w:val="00C2377E"/>
    <w:rsid w:val="00C238FB"/>
    <w:rsid w:val="00C25507"/>
    <w:rsid w:val="00C324EF"/>
    <w:rsid w:val="00C32B27"/>
    <w:rsid w:val="00C350E6"/>
    <w:rsid w:val="00C352F7"/>
    <w:rsid w:val="00C369BB"/>
    <w:rsid w:val="00C36DD3"/>
    <w:rsid w:val="00C37DA8"/>
    <w:rsid w:val="00C40B3A"/>
    <w:rsid w:val="00C41897"/>
    <w:rsid w:val="00C424EC"/>
    <w:rsid w:val="00C4258B"/>
    <w:rsid w:val="00C43950"/>
    <w:rsid w:val="00C4399A"/>
    <w:rsid w:val="00C4511B"/>
    <w:rsid w:val="00C45DC9"/>
    <w:rsid w:val="00C46849"/>
    <w:rsid w:val="00C50470"/>
    <w:rsid w:val="00C50E25"/>
    <w:rsid w:val="00C52364"/>
    <w:rsid w:val="00C531EF"/>
    <w:rsid w:val="00C5501A"/>
    <w:rsid w:val="00C562E3"/>
    <w:rsid w:val="00C569E7"/>
    <w:rsid w:val="00C56FA0"/>
    <w:rsid w:val="00C62F49"/>
    <w:rsid w:val="00C64072"/>
    <w:rsid w:val="00C678EE"/>
    <w:rsid w:val="00C70403"/>
    <w:rsid w:val="00C74A37"/>
    <w:rsid w:val="00C74E1A"/>
    <w:rsid w:val="00C752EB"/>
    <w:rsid w:val="00C7655F"/>
    <w:rsid w:val="00C775F9"/>
    <w:rsid w:val="00C80927"/>
    <w:rsid w:val="00C81B86"/>
    <w:rsid w:val="00C84F6D"/>
    <w:rsid w:val="00C852A3"/>
    <w:rsid w:val="00C868CD"/>
    <w:rsid w:val="00C86F06"/>
    <w:rsid w:val="00C87797"/>
    <w:rsid w:val="00C92D72"/>
    <w:rsid w:val="00C93394"/>
    <w:rsid w:val="00C93B5D"/>
    <w:rsid w:val="00C944B7"/>
    <w:rsid w:val="00C953FD"/>
    <w:rsid w:val="00C9684F"/>
    <w:rsid w:val="00C976B1"/>
    <w:rsid w:val="00CA06D9"/>
    <w:rsid w:val="00CA098F"/>
    <w:rsid w:val="00CA1587"/>
    <w:rsid w:val="00CA275D"/>
    <w:rsid w:val="00CA333F"/>
    <w:rsid w:val="00CA555D"/>
    <w:rsid w:val="00CA58C8"/>
    <w:rsid w:val="00CB0CED"/>
    <w:rsid w:val="00CB0DC1"/>
    <w:rsid w:val="00CB216D"/>
    <w:rsid w:val="00CB2CA9"/>
    <w:rsid w:val="00CB3807"/>
    <w:rsid w:val="00CB592E"/>
    <w:rsid w:val="00CB6238"/>
    <w:rsid w:val="00CB6B2C"/>
    <w:rsid w:val="00CB6CC7"/>
    <w:rsid w:val="00CC015D"/>
    <w:rsid w:val="00CC2273"/>
    <w:rsid w:val="00CC24DE"/>
    <w:rsid w:val="00CC380A"/>
    <w:rsid w:val="00CC4F49"/>
    <w:rsid w:val="00CC5726"/>
    <w:rsid w:val="00CD12E9"/>
    <w:rsid w:val="00CE0B92"/>
    <w:rsid w:val="00CE410E"/>
    <w:rsid w:val="00CE44A2"/>
    <w:rsid w:val="00CE592A"/>
    <w:rsid w:val="00CE62B4"/>
    <w:rsid w:val="00CE6798"/>
    <w:rsid w:val="00CE7FF8"/>
    <w:rsid w:val="00CF0E90"/>
    <w:rsid w:val="00CF3AC9"/>
    <w:rsid w:val="00CF49E2"/>
    <w:rsid w:val="00CF579C"/>
    <w:rsid w:val="00CF7C7D"/>
    <w:rsid w:val="00D00B0D"/>
    <w:rsid w:val="00D022E8"/>
    <w:rsid w:val="00D03454"/>
    <w:rsid w:val="00D04576"/>
    <w:rsid w:val="00D05848"/>
    <w:rsid w:val="00D06F74"/>
    <w:rsid w:val="00D1081E"/>
    <w:rsid w:val="00D12416"/>
    <w:rsid w:val="00D12515"/>
    <w:rsid w:val="00D14118"/>
    <w:rsid w:val="00D141B3"/>
    <w:rsid w:val="00D15F1B"/>
    <w:rsid w:val="00D16457"/>
    <w:rsid w:val="00D17551"/>
    <w:rsid w:val="00D21089"/>
    <w:rsid w:val="00D2219E"/>
    <w:rsid w:val="00D231B8"/>
    <w:rsid w:val="00D24FD6"/>
    <w:rsid w:val="00D252A8"/>
    <w:rsid w:val="00D25669"/>
    <w:rsid w:val="00D264FE"/>
    <w:rsid w:val="00D26D39"/>
    <w:rsid w:val="00D26E0E"/>
    <w:rsid w:val="00D27BAA"/>
    <w:rsid w:val="00D30690"/>
    <w:rsid w:val="00D30AB6"/>
    <w:rsid w:val="00D30B43"/>
    <w:rsid w:val="00D30C28"/>
    <w:rsid w:val="00D31DF9"/>
    <w:rsid w:val="00D329C9"/>
    <w:rsid w:val="00D343F9"/>
    <w:rsid w:val="00D35069"/>
    <w:rsid w:val="00D36684"/>
    <w:rsid w:val="00D4083F"/>
    <w:rsid w:val="00D421B8"/>
    <w:rsid w:val="00D435A5"/>
    <w:rsid w:val="00D43E57"/>
    <w:rsid w:val="00D45BA0"/>
    <w:rsid w:val="00D46F13"/>
    <w:rsid w:val="00D51055"/>
    <w:rsid w:val="00D517AC"/>
    <w:rsid w:val="00D51C45"/>
    <w:rsid w:val="00D5261C"/>
    <w:rsid w:val="00D529A0"/>
    <w:rsid w:val="00D52D30"/>
    <w:rsid w:val="00D52D44"/>
    <w:rsid w:val="00D53DCE"/>
    <w:rsid w:val="00D55158"/>
    <w:rsid w:val="00D55EF2"/>
    <w:rsid w:val="00D563BD"/>
    <w:rsid w:val="00D56A04"/>
    <w:rsid w:val="00D600E5"/>
    <w:rsid w:val="00D607C6"/>
    <w:rsid w:val="00D61656"/>
    <w:rsid w:val="00D62896"/>
    <w:rsid w:val="00D6323A"/>
    <w:rsid w:val="00D63926"/>
    <w:rsid w:val="00D63DB0"/>
    <w:rsid w:val="00D64737"/>
    <w:rsid w:val="00D662C7"/>
    <w:rsid w:val="00D6675D"/>
    <w:rsid w:val="00D668F2"/>
    <w:rsid w:val="00D66BB3"/>
    <w:rsid w:val="00D72079"/>
    <w:rsid w:val="00D72FBA"/>
    <w:rsid w:val="00D74537"/>
    <w:rsid w:val="00D74A5B"/>
    <w:rsid w:val="00D76773"/>
    <w:rsid w:val="00D770EA"/>
    <w:rsid w:val="00D771D3"/>
    <w:rsid w:val="00D77884"/>
    <w:rsid w:val="00D8146E"/>
    <w:rsid w:val="00D8521B"/>
    <w:rsid w:val="00D853C3"/>
    <w:rsid w:val="00D8590A"/>
    <w:rsid w:val="00D86AA7"/>
    <w:rsid w:val="00D87331"/>
    <w:rsid w:val="00D91A3D"/>
    <w:rsid w:val="00D9232F"/>
    <w:rsid w:val="00D92466"/>
    <w:rsid w:val="00D92644"/>
    <w:rsid w:val="00D92779"/>
    <w:rsid w:val="00D9294B"/>
    <w:rsid w:val="00D9509D"/>
    <w:rsid w:val="00D963E2"/>
    <w:rsid w:val="00D96BDF"/>
    <w:rsid w:val="00D972E9"/>
    <w:rsid w:val="00DA0550"/>
    <w:rsid w:val="00DA0558"/>
    <w:rsid w:val="00DA1402"/>
    <w:rsid w:val="00DA19EB"/>
    <w:rsid w:val="00DA2DEE"/>
    <w:rsid w:val="00DA358C"/>
    <w:rsid w:val="00DA3713"/>
    <w:rsid w:val="00DA4DFD"/>
    <w:rsid w:val="00DA5942"/>
    <w:rsid w:val="00DA5D67"/>
    <w:rsid w:val="00DA6725"/>
    <w:rsid w:val="00DA6DBB"/>
    <w:rsid w:val="00DA7702"/>
    <w:rsid w:val="00DA7728"/>
    <w:rsid w:val="00DB1EC1"/>
    <w:rsid w:val="00DB1F0B"/>
    <w:rsid w:val="00DB3FC7"/>
    <w:rsid w:val="00DB4B5C"/>
    <w:rsid w:val="00DB58D2"/>
    <w:rsid w:val="00DB5DCF"/>
    <w:rsid w:val="00DB7162"/>
    <w:rsid w:val="00DB75CF"/>
    <w:rsid w:val="00DC05A2"/>
    <w:rsid w:val="00DC2ADD"/>
    <w:rsid w:val="00DC36D2"/>
    <w:rsid w:val="00DC450B"/>
    <w:rsid w:val="00DC661D"/>
    <w:rsid w:val="00DC7795"/>
    <w:rsid w:val="00DC7FF0"/>
    <w:rsid w:val="00DD1855"/>
    <w:rsid w:val="00DD264E"/>
    <w:rsid w:val="00DD324A"/>
    <w:rsid w:val="00DD38E5"/>
    <w:rsid w:val="00DD3BDA"/>
    <w:rsid w:val="00DD6897"/>
    <w:rsid w:val="00DD6AE5"/>
    <w:rsid w:val="00DD7BA9"/>
    <w:rsid w:val="00DE01D3"/>
    <w:rsid w:val="00DE0591"/>
    <w:rsid w:val="00DE380C"/>
    <w:rsid w:val="00DE3D10"/>
    <w:rsid w:val="00DE457B"/>
    <w:rsid w:val="00DE4CF0"/>
    <w:rsid w:val="00DE6202"/>
    <w:rsid w:val="00DE6A61"/>
    <w:rsid w:val="00DF04BF"/>
    <w:rsid w:val="00DF2383"/>
    <w:rsid w:val="00DF2A04"/>
    <w:rsid w:val="00DF3343"/>
    <w:rsid w:val="00DF3F01"/>
    <w:rsid w:val="00DF4F16"/>
    <w:rsid w:val="00DF68D0"/>
    <w:rsid w:val="00DF6E0E"/>
    <w:rsid w:val="00E004E3"/>
    <w:rsid w:val="00E01ED7"/>
    <w:rsid w:val="00E027B7"/>
    <w:rsid w:val="00E0354B"/>
    <w:rsid w:val="00E04A5A"/>
    <w:rsid w:val="00E05C17"/>
    <w:rsid w:val="00E06A74"/>
    <w:rsid w:val="00E06CDB"/>
    <w:rsid w:val="00E104DB"/>
    <w:rsid w:val="00E117CB"/>
    <w:rsid w:val="00E13E4A"/>
    <w:rsid w:val="00E148A0"/>
    <w:rsid w:val="00E14BDA"/>
    <w:rsid w:val="00E155EA"/>
    <w:rsid w:val="00E16027"/>
    <w:rsid w:val="00E160F1"/>
    <w:rsid w:val="00E21375"/>
    <w:rsid w:val="00E2264D"/>
    <w:rsid w:val="00E23C2B"/>
    <w:rsid w:val="00E23C5A"/>
    <w:rsid w:val="00E252FD"/>
    <w:rsid w:val="00E31292"/>
    <w:rsid w:val="00E31BB7"/>
    <w:rsid w:val="00E32168"/>
    <w:rsid w:val="00E33A49"/>
    <w:rsid w:val="00E35FE7"/>
    <w:rsid w:val="00E36A4E"/>
    <w:rsid w:val="00E40773"/>
    <w:rsid w:val="00E43894"/>
    <w:rsid w:val="00E45DAD"/>
    <w:rsid w:val="00E4650E"/>
    <w:rsid w:val="00E477CF"/>
    <w:rsid w:val="00E50312"/>
    <w:rsid w:val="00E53202"/>
    <w:rsid w:val="00E53365"/>
    <w:rsid w:val="00E561A1"/>
    <w:rsid w:val="00E570F4"/>
    <w:rsid w:val="00E57248"/>
    <w:rsid w:val="00E57EF9"/>
    <w:rsid w:val="00E63070"/>
    <w:rsid w:val="00E63208"/>
    <w:rsid w:val="00E65E60"/>
    <w:rsid w:val="00E67176"/>
    <w:rsid w:val="00E67D36"/>
    <w:rsid w:val="00E70AA4"/>
    <w:rsid w:val="00E70DB0"/>
    <w:rsid w:val="00E72DED"/>
    <w:rsid w:val="00E779A2"/>
    <w:rsid w:val="00E779BA"/>
    <w:rsid w:val="00E819E1"/>
    <w:rsid w:val="00E81FF1"/>
    <w:rsid w:val="00E830F2"/>
    <w:rsid w:val="00E845BD"/>
    <w:rsid w:val="00E84CB1"/>
    <w:rsid w:val="00E871DF"/>
    <w:rsid w:val="00E903CD"/>
    <w:rsid w:val="00E9118D"/>
    <w:rsid w:val="00E9180F"/>
    <w:rsid w:val="00E926C1"/>
    <w:rsid w:val="00E944F4"/>
    <w:rsid w:val="00E94FA0"/>
    <w:rsid w:val="00E952C0"/>
    <w:rsid w:val="00E973AF"/>
    <w:rsid w:val="00E977EC"/>
    <w:rsid w:val="00EA06DF"/>
    <w:rsid w:val="00EA2DFD"/>
    <w:rsid w:val="00EA3CB4"/>
    <w:rsid w:val="00EA5005"/>
    <w:rsid w:val="00EA5AD3"/>
    <w:rsid w:val="00EA5B07"/>
    <w:rsid w:val="00EB05E5"/>
    <w:rsid w:val="00EB0AFA"/>
    <w:rsid w:val="00EB1AC4"/>
    <w:rsid w:val="00EB1C51"/>
    <w:rsid w:val="00EB272A"/>
    <w:rsid w:val="00EB284A"/>
    <w:rsid w:val="00EB53A9"/>
    <w:rsid w:val="00EB5561"/>
    <w:rsid w:val="00EB5D55"/>
    <w:rsid w:val="00EB600C"/>
    <w:rsid w:val="00EB7BF0"/>
    <w:rsid w:val="00EB7C93"/>
    <w:rsid w:val="00EC051A"/>
    <w:rsid w:val="00EC1840"/>
    <w:rsid w:val="00EC1BA7"/>
    <w:rsid w:val="00EC1C7E"/>
    <w:rsid w:val="00EC1DAE"/>
    <w:rsid w:val="00EC1DEE"/>
    <w:rsid w:val="00EC2027"/>
    <w:rsid w:val="00EC4C2D"/>
    <w:rsid w:val="00EC6B39"/>
    <w:rsid w:val="00ED025A"/>
    <w:rsid w:val="00ED0A93"/>
    <w:rsid w:val="00ED248A"/>
    <w:rsid w:val="00ED5029"/>
    <w:rsid w:val="00ED6061"/>
    <w:rsid w:val="00ED741D"/>
    <w:rsid w:val="00EE14B8"/>
    <w:rsid w:val="00EE4498"/>
    <w:rsid w:val="00EE44AD"/>
    <w:rsid w:val="00EE614A"/>
    <w:rsid w:val="00EE7935"/>
    <w:rsid w:val="00EF11B3"/>
    <w:rsid w:val="00EF50F9"/>
    <w:rsid w:val="00EF5FC7"/>
    <w:rsid w:val="00EF7E4B"/>
    <w:rsid w:val="00F00D75"/>
    <w:rsid w:val="00F011BB"/>
    <w:rsid w:val="00F015E4"/>
    <w:rsid w:val="00F02208"/>
    <w:rsid w:val="00F03693"/>
    <w:rsid w:val="00F04901"/>
    <w:rsid w:val="00F06FF0"/>
    <w:rsid w:val="00F07A69"/>
    <w:rsid w:val="00F11EFC"/>
    <w:rsid w:val="00F12EAA"/>
    <w:rsid w:val="00F140A2"/>
    <w:rsid w:val="00F14A37"/>
    <w:rsid w:val="00F1518F"/>
    <w:rsid w:val="00F17543"/>
    <w:rsid w:val="00F1769A"/>
    <w:rsid w:val="00F176D7"/>
    <w:rsid w:val="00F20E87"/>
    <w:rsid w:val="00F22287"/>
    <w:rsid w:val="00F250E1"/>
    <w:rsid w:val="00F314EB"/>
    <w:rsid w:val="00F3166D"/>
    <w:rsid w:val="00F320D0"/>
    <w:rsid w:val="00F3397B"/>
    <w:rsid w:val="00F33F13"/>
    <w:rsid w:val="00F36AEA"/>
    <w:rsid w:val="00F36B54"/>
    <w:rsid w:val="00F36F5C"/>
    <w:rsid w:val="00F4067C"/>
    <w:rsid w:val="00F41996"/>
    <w:rsid w:val="00F42924"/>
    <w:rsid w:val="00F43937"/>
    <w:rsid w:val="00F45329"/>
    <w:rsid w:val="00F45D2D"/>
    <w:rsid w:val="00F46693"/>
    <w:rsid w:val="00F50D08"/>
    <w:rsid w:val="00F52B63"/>
    <w:rsid w:val="00F52ED2"/>
    <w:rsid w:val="00F530EF"/>
    <w:rsid w:val="00F54F33"/>
    <w:rsid w:val="00F6014F"/>
    <w:rsid w:val="00F61FA5"/>
    <w:rsid w:val="00F67BBC"/>
    <w:rsid w:val="00F67CDD"/>
    <w:rsid w:val="00F702B9"/>
    <w:rsid w:val="00F70A31"/>
    <w:rsid w:val="00F73D61"/>
    <w:rsid w:val="00F80FFB"/>
    <w:rsid w:val="00F81B5E"/>
    <w:rsid w:val="00F8336D"/>
    <w:rsid w:val="00F83E67"/>
    <w:rsid w:val="00F85314"/>
    <w:rsid w:val="00F85D3A"/>
    <w:rsid w:val="00F86E38"/>
    <w:rsid w:val="00F87628"/>
    <w:rsid w:val="00F90C58"/>
    <w:rsid w:val="00F947F9"/>
    <w:rsid w:val="00F95BEC"/>
    <w:rsid w:val="00F973D7"/>
    <w:rsid w:val="00FA1CB1"/>
    <w:rsid w:val="00FA3CF7"/>
    <w:rsid w:val="00FA46C2"/>
    <w:rsid w:val="00FA53D2"/>
    <w:rsid w:val="00FA5726"/>
    <w:rsid w:val="00FA665B"/>
    <w:rsid w:val="00FA7066"/>
    <w:rsid w:val="00FB1CC2"/>
    <w:rsid w:val="00FB1FA8"/>
    <w:rsid w:val="00FB2970"/>
    <w:rsid w:val="00FB3D4F"/>
    <w:rsid w:val="00FB4BE5"/>
    <w:rsid w:val="00FB4EF5"/>
    <w:rsid w:val="00FB54C7"/>
    <w:rsid w:val="00FB6883"/>
    <w:rsid w:val="00FB6B51"/>
    <w:rsid w:val="00FB7A4C"/>
    <w:rsid w:val="00FC043A"/>
    <w:rsid w:val="00FC1B6F"/>
    <w:rsid w:val="00FC2919"/>
    <w:rsid w:val="00FC5122"/>
    <w:rsid w:val="00FC6280"/>
    <w:rsid w:val="00FD21C9"/>
    <w:rsid w:val="00FD289B"/>
    <w:rsid w:val="00FD5776"/>
    <w:rsid w:val="00FD5D8A"/>
    <w:rsid w:val="00FD65CA"/>
    <w:rsid w:val="00FE1AA0"/>
    <w:rsid w:val="00FE1FE4"/>
    <w:rsid w:val="00FE2D5C"/>
    <w:rsid w:val="00FE37EF"/>
    <w:rsid w:val="00FE3BBF"/>
    <w:rsid w:val="00FF04D4"/>
    <w:rsid w:val="00FF0814"/>
    <w:rsid w:val="00FF0BFC"/>
    <w:rsid w:val="00FF1B0E"/>
    <w:rsid w:val="00FF22F7"/>
    <w:rsid w:val="00FF5336"/>
    <w:rsid w:val="00FF65AD"/>
    <w:rsid w:val="00FF6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D995DA"/>
  <w15:chartTrackingRefBased/>
  <w15:docId w15:val="{22B6A50E-166E-4C71-8271-66BBE84E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5E87"/>
    <w:rPr>
      <w:rFonts w:ascii="Arial" w:hAnsi="Arial" w:cs="Arial"/>
      <w:sz w:val="24"/>
      <w:szCs w:val="24"/>
      <w:lang w:eastAsia="en-US"/>
    </w:rPr>
  </w:style>
  <w:style w:type="paragraph" w:styleId="Heading1">
    <w:name w:val="heading 1"/>
    <w:basedOn w:val="Normal"/>
    <w:next w:val="Normal"/>
    <w:qFormat/>
    <w:rsid w:val="0071303D"/>
    <w:pPr>
      <w:keepNext/>
      <w:spacing w:before="240" w:after="60"/>
      <w:outlineLvl w:val="0"/>
    </w:pPr>
    <w:rPr>
      <w:b/>
      <w:bCs/>
      <w:kern w:val="32"/>
      <w:sz w:val="32"/>
      <w:szCs w:val="32"/>
    </w:rPr>
  </w:style>
  <w:style w:type="paragraph" w:styleId="Heading3">
    <w:name w:val="heading 3"/>
    <w:basedOn w:val="Normal"/>
    <w:next w:val="Normal"/>
    <w:autoRedefine/>
    <w:qFormat/>
    <w:rsid w:val="00B15FE1"/>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206C5"/>
    <w:pPr>
      <w:tabs>
        <w:tab w:val="center" w:pos="4320"/>
        <w:tab w:val="right" w:pos="8640"/>
      </w:tabs>
    </w:pPr>
  </w:style>
  <w:style w:type="paragraph" w:styleId="Footer">
    <w:name w:val="footer"/>
    <w:basedOn w:val="Normal"/>
    <w:link w:val="FooterChar"/>
    <w:uiPriority w:val="99"/>
    <w:rsid w:val="00A206C5"/>
    <w:pPr>
      <w:tabs>
        <w:tab w:val="center" w:pos="4320"/>
        <w:tab w:val="right" w:pos="8640"/>
      </w:tabs>
    </w:pPr>
  </w:style>
  <w:style w:type="paragraph" w:styleId="BalloonText">
    <w:name w:val="Balloon Text"/>
    <w:basedOn w:val="Normal"/>
    <w:semiHidden/>
    <w:rsid w:val="005D0DF2"/>
    <w:rPr>
      <w:rFonts w:ascii="Tahoma" w:hAnsi="Tahoma" w:cs="Tahoma"/>
      <w:sz w:val="16"/>
      <w:szCs w:val="16"/>
    </w:rPr>
  </w:style>
  <w:style w:type="character" w:styleId="Hyperlink">
    <w:name w:val="Hyperlink"/>
    <w:uiPriority w:val="99"/>
    <w:unhideWhenUsed/>
    <w:rsid w:val="005F0490"/>
    <w:rPr>
      <w:color w:val="0000FF"/>
      <w:u w:val="single"/>
    </w:rPr>
  </w:style>
  <w:style w:type="table" w:styleId="TableGrid">
    <w:name w:val="Table Grid"/>
    <w:basedOn w:val="TableNormal"/>
    <w:rsid w:val="008616B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link w:val="TitleChar"/>
    <w:qFormat/>
    <w:rsid w:val="00AF5E87"/>
    <w:pPr>
      <w:jc w:val="center"/>
    </w:pPr>
    <w:rPr>
      <w:rFonts w:ascii="Times New Roman" w:hAnsi="Times New Roman" w:cs="Times New Roman"/>
      <w:sz w:val="44"/>
      <w:szCs w:val="20"/>
      <w:lang w:eastAsia="en-GB"/>
    </w:rPr>
  </w:style>
  <w:style w:type="character" w:customStyle="1" w:styleId="TitleChar">
    <w:name w:val="Title Char"/>
    <w:link w:val="Title"/>
    <w:rsid w:val="00AF5E87"/>
    <w:rPr>
      <w:sz w:val="44"/>
      <w:lang w:val="en-GB" w:eastAsia="en-GB"/>
    </w:rPr>
  </w:style>
  <w:style w:type="character" w:customStyle="1" w:styleId="FooterChar">
    <w:name w:val="Footer Char"/>
    <w:basedOn w:val="DefaultParagraphFont"/>
    <w:link w:val="Footer"/>
    <w:uiPriority w:val="99"/>
    <w:rsid w:val="00F702B9"/>
    <w:rPr>
      <w:rFonts w:ascii="Arial" w:hAnsi="Arial" w:cs="Arial"/>
      <w:sz w:val="24"/>
      <w:szCs w:val="24"/>
      <w:lang w:eastAsia="en-US"/>
    </w:rPr>
  </w:style>
  <w:style w:type="paragraph" w:styleId="ListParagraph">
    <w:name w:val="List Paragraph"/>
    <w:basedOn w:val="Normal"/>
    <w:uiPriority w:val="34"/>
    <w:qFormat/>
    <w:rsid w:val="0047640A"/>
    <w:pPr>
      <w:ind w:left="720"/>
      <w:contextualSpacing/>
    </w:pPr>
  </w:style>
  <w:style w:type="paragraph" w:customStyle="1" w:styleId="xmsonormal">
    <w:name w:val="x_msonormal"/>
    <w:basedOn w:val="Normal"/>
    <w:rsid w:val="00F61FA5"/>
    <w:rPr>
      <w:rFonts w:ascii="Aptos" w:eastAsiaTheme="minorHAnsi" w:hAnsi="Aptos" w:cs="Aptos"/>
      <w:lang w:eastAsia="en-GB"/>
    </w:rPr>
  </w:style>
  <w:style w:type="character" w:styleId="Strong">
    <w:name w:val="Strong"/>
    <w:basedOn w:val="DefaultParagraphFont"/>
    <w:uiPriority w:val="22"/>
    <w:qFormat/>
    <w:rsid w:val="00F61FA5"/>
    <w:rPr>
      <w:b/>
      <w:bCs/>
    </w:rPr>
  </w:style>
  <w:style w:type="paragraph" w:customStyle="1" w:styleId="text">
    <w:name w:val="text"/>
    <w:basedOn w:val="Normal"/>
    <w:rsid w:val="008712A6"/>
    <w:pPr>
      <w:spacing w:before="100" w:beforeAutospacing="1" w:after="100" w:afterAutospacing="1"/>
    </w:pPr>
    <w:rPr>
      <w:rFonts w:ascii="Aptos" w:eastAsiaTheme="minorHAnsi" w:hAnsi="Aptos" w:cs="Apto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991191">
      <w:bodyDiv w:val="1"/>
      <w:marLeft w:val="0"/>
      <w:marRight w:val="0"/>
      <w:marTop w:val="0"/>
      <w:marBottom w:val="0"/>
      <w:divBdr>
        <w:top w:val="none" w:sz="0" w:space="0" w:color="auto"/>
        <w:left w:val="none" w:sz="0" w:space="0" w:color="auto"/>
        <w:bottom w:val="none" w:sz="0" w:space="0" w:color="auto"/>
        <w:right w:val="none" w:sz="0" w:space="0" w:color="auto"/>
      </w:divBdr>
    </w:div>
    <w:div w:id="1123158537">
      <w:bodyDiv w:val="1"/>
      <w:marLeft w:val="0"/>
      <w:marRight w:val="0"/>
      <w:marTop w:val="0"/>
      <w:marBottom w:val="0"/>
      <w:divBdr>
        <w:top w:val="none" w:sz="0" w:space="0" w:color="auto"/>
        <w:left w:val="none" w:sz="0" w:space="0" w:color="auto"/>
        <w:bottom w:val="none" w:sz="0" w:space="0" w:color="auto"/>
        <w:right w:val="none" w:sz="0" w:space="0" w:color="auto"/>
      </w:divBdr>
    </w:div>
    <w:div w:id="1287464108">
      <w:bodyDiv w:val="1"/>
      <w:marLeft w:val="0"/>
      <w:marRight w:val="0"/>
      <w:marTop w:val="0"/>
      <w:marBottom w:val="0"/>
      <w:divBdr>
        <w:top w:val="none" w:sz="0" w:space="0" w:color="auto"/>
        <w:left w:val="none" w:sz="0" w:space="0" w:color="auto"/>
        <w:bottom w:val="none" w:sz="0" w:space="0" w:color="auto"/>
        <w:right w:val="none" w:sz="0" w:space="0" w:color="auto"/>
      </w:divBdr>
    </w:div>
    <w:div w:id="1416781731">
      <w:bodyDiv w:val="1"/>
      <w:marLeft w:val="0"/>
      <w:marRight w:val="0"/>
      <w:marTop w:val="0"/>
      <w:marBottom w:val="0"/>
      <w:divBdr>
        <w:top w:val="none" w:sz="0" w:space="0" w:color="auto"/>
        <w:left w:val="none" w:sz="0" w:space="0" w:color="auto"/>
        <w:bottom w:val="none" w:sz="0" w:space="0" w:color="auto"/>
        <w:right w:val="none" w:sz="0" w:space="0" w:color="auto"/>
      </w:divBdr>
    </w:div>
    <w:div w:id="146368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Local%20Settings\Temporary%20Internet%20Files\OLK66\Town%20Council%20Letterhead%20with%20QPS%20logo%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5e880-fc32-4649-9e41-3d0e17458716">
      <Terms xmlns="http://schemas.microsoft.com/office/infopath/2007/PartnerControls"/>
    </lcf76f155ced4ddcb4097134ff3c332f>
    <TaxCatchAll xmlns="3a8c1eef-a433-41f0-9eba-b8179507269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2736EA26498584BB8DEF4C198078983" ma:contentTypeVersion="19" ma:contentTypeDescription="Create a new document." ma:contentTypeScope="" ma:versionID="4c96484286504e41ccb5deb4188467d3">
  <xsd:schema xmlns:xsd="http://www.w3.org/2001/XMLSchema" xmlns:xs="http://www.w3.org/2001/XMLSchema" xmlns:p="http://schemas.microsoft.com/office/2006/metadata/properties" xmlns:ns2="ac65e880-fc32-4649-9e41-3d0e17458716" xmlns:ns3="3a8c1eef-a433-41f0-9eba-b81795072690" targetNamespace="http://schemas.microsoft.com/office/2006/metadata/properties" ma:root="true" ma:fieldsID="e29bd516b429de6f44e9a227d6845af9" ns2:_="" ns3:_="">
    <xsd:import namespace="ac65e880-fc32-4649-9e41-3d0e17458716"/>
    <xsd:import namespace="3a8c1eef-a433-41f0-9eba-b817950726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5e880-fc32-4649-9e41-3d0e174587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a46d203-4a8c-4b5d-8b36-04a7eaddf8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8c1eef-a433-41f0-9eba-b8179507269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8f6067-db09-43ca-a2fe-938a42430fe9}" ma:internalName="TaxCatchAll" ma:showField="CatchAllData" ma:web="3a8c1eef-a433-41f0-9eba-b817950726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1C86C-D4CD-4C00-B079-787598E1FCD2}">
  <ds:schemaRefs>
    <ds:schemaRef ds:uri="http://schemas.microsoft.com/office/2006/metadata/longProperties"/>
  </ds:schemaRefs>
</ds:datastoreItem>
</file>

<file path=customXml/itemProps2.xml><?xml version="1.0" encoding="utf-8"?>
<ds:datastoreItem xmlns:ds="http://schemas.openxmlformats.org/officeDocument/2006/customXml" ds:itemID="{AF13EAC0-60C0-433C-AACB-E3F5E009E720}">
  <ds:schemaRefs>
    <ds:schemaRef ds:uri="http://schemas.microsoft.com/office/2006/metadata/properties"/>
    <ds:schemaRef ds:uri="http://schemas.microsoft.com/office/infopath/2007/PartnerControls"/>
    <ds:schemaRef ds:uri="ac65e880-fc32-4649-9e41-3d0e17458716"/>
    <ds:schemaRef ds:uri="3a8c1eef-a433-41f0-9eba-b81795072690"/>
  </ds:schemaRefs>
</ds:datastoreItem>
</file>

<file path=customXml/itemProps3.xml><?xml version="1.0" encoding="utf-8"?>
<ds:datastoreItem xmlns:ds="http://schemas.openxmlformats.org/officeDocument/2006/customXml" ds:itemID="{2FB33C8F-172C-4712-B48D-3E980BC06B50}">
  <ds:schemaRefs>
    <ds:schemaRef ds:uri="http://schemas.microsoft.com/sharepoint/v3/contenttype/forms"/>
  </ds:schemaRefs>
</ds:datastoreItem>
</file>

<file path=customXml/itemProps4.xml><?xml version="1.0" encoding="utf-8"?>
<ds:datastoreItem xmlns:ds="http://schemas.openxmlformats.org/officeDocument/2006/customXml" ds:itemID="{85D6E9F6-3EB5-435E-92E0-516248866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5e880-fc32-4649-9e41-3d0e17458716"/>
    <ds:schemaRef ds:uri="3a8c1eef-a433-41f0-9eba-b81795072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9079E38-7668-4AFD-BC47-8D2CD1E6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Town Council Letterhead with QPS logo (2)</Template>
  <TotalTime>6</TotalTime>
  <Pages>3</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STC</vt:lpstr>
    </vt:vector>
  </TitlesOfParts>
  <Company>Skipton Town Council</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STC</dc:title>
  <dc:subject/>
  <dc:creator>Council Administrator</dc:creator>
  <cp:keywords/>
  <dc:description/>
  <cp:lastModifiedBy>Jennifer Dean</cp:lastModifiedBy>
  <cp:revision>3</cp:revision>
  <cp:lastPrinted>2026-06-01T11:44:00Z</cp:lastPrinted>
  <dcterms:created xsi:type="dcterms:W3CDTF">2026-09-29T13:51:00Z</dcterms:created>
  <dcterms:modified xsi:type="dcterms:W3CDTF">2026-09-29T13:55:00Z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589800.000000000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0x01010092736EA26498584BB8DEF4C198078983</vt:lpwstr>
  </property>
  <property fmtid="{D5CDD505-2E9C-101B-9397-08002B2CF9AE}" pid="7" name="GrammarlyDocumentId">
    <vt:lpwstr>ae9e42be-9bdd-4b5c-8baa-f703840da61f</vt:lpwstr>
  </property>
</Properties>
</file>